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40" w:type="pct"/>
        <w:tblLayout w:type="fixed"/>
        <w:tblLook w:val="0600" w:firstRow="0" w:lastRow="0" w:firstColumn="0" w:lastColumn="0" w:noHBand="1" w:noVBand="1"/>
      </w:tblPr>
      <w:tblGrid>
        <w:gridCol w:w="444"/>
        <w:gridCol w:w="3848"/>
        <w:gridCol w:w="273"/>
        <w:gridCol w:w="3578"/>
        <w:gridCol w:w="421"/>
        <w:gridCol w:w="475"/>
        <w:gridCol w:w="945"/>
        <w:gridCol w:w="1612"/>
        <w:gridCol w:w="225"/>
        <w:gridCol w:w="11"/>
      </w:tblGrid>
      <w:tr w:rsidR="00B42643" w14:paraId="357505B5" w14:textId="77777777" w:rsidTr="008F04AE">
        <w:trPr>
          <w:trHeight w:val="1970"/>
        </w:trPr>
        <w:tc>
          <w:tcPr>
            <w:tcW w:w="445" w:type="dxa"/>
          </w:tcPr>
          <w:p w14:paraId="612BE7BB" w14:textId="77777777" w:rsidR="00B42643" w:rsidRPr="00B67D2F" w:rsidRDefault="00B42643" w:rsidP="00B42643">
            <w:pPr>
              <w:pStyle w:val="NoSpacing"/>
            </w:pPr>
          </w:p>
        </w:tc>
        <w:tc>
          <w:tcPr>
            <w:tcW w:w="7699" w:type="dxa"/>
            <w:gridSpan w:val="3"/>
          </w:tcPr>
          <w:p w14:paraId="1A264853" w14:textId="14307432" w:rsidR="00B42643" w:rsidRPr="00EA50F5" w:rsidRDefault="007F2596" w:rsidP="00EA50F5">
            <w:pPr>
              <w:pStyle w:val="Subtitle"/>
            </w:pPr>
            <w:r>
              <w:t>Harmony Highlights</w:t>
            </w:r>
          </w:p>
        </w:tc>
        <w:tc>
          <w:tcPr>
            <w:tcW w:w="3689" w:type="dxa"/>
            <w:gridSpan w:val="6"/>
          </w:tcPr>
          <w:p w14:paraId="49B164CE" w14:textId="33E1D4A8" w:rsidR="00B42643" w:rsidRDefault="00316D36" w:rsidP="00A30495">
            <w:pPr>
              <w:pStyle w:val="TOC2"/>
            </w:pPr>
            <w:r>
              <w:rPr>
                <w:noProof/>
              </w:rPr>
              <w:drawing>
                <wp:anchor distT="0" distB="0" distL="114300" distR="114300" simplePos="0" relativeHeight="251659264" behindDoc="0" locked="0" layoutInCell="1" allowOverlap="1" wp14:anchorId="79A7F3D4" wp14:editId="019B207A">
                  <wp:simplePos x="0" y="0"/>
                  <wp:positionH relativeFrom="column">
                    <wp:posOffset>-65405</wp:posOffset>
                  </wp:positionH>
                  <wp:positionV relativeFrom="page">
                    <wp:posOffset>173355</wp:posOffset>
                  </wp:positionV>
                  <wp:extent cx="1965960" cy="1059180"/>
                  <wp:effectExtent l="0" t="0" r="0" b="7620"/>
                  <wp:wrapSquare wrapText="bothSides"/>
                  <wp:docPr id="1" name="Picture 1" descr="A colorful tree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tree with leav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965960" cy="1059180"/>
                          </a:xfrm>
                          <a:prstGeom prst="rect">
                            <a:avLst/>
                          </a:prstGeom>
                        </pic:spPr>
                      </pic:pic>
                    </a:graphicData>
                  </a:graphic>
                  <wp14:sizeRelH relativeFrom="page">
                    <wp14:pctWidth>0</wp14:pctWidth>
                  </wp14:sizeRelH>
                  <wp14:sizeRelV relativeFrom="page">
                    <wp14:pctHeight>0</wp14:pctHeight>
                  </wp14:sizeRelV>
                </wp:anchor>
              </w:drawing>
            </w:r>
          </w:p>
        </w:tc>
      </w:tr>
      <w:tr w:rsidR="00B42643" w14:paraId="18AF05B2" w14:textId="77777777" w:rsidTr="008F04AE">
        <w:trPr>
          <w:trHeight w:val="521"/>
        </w:trPr>
        <w:tc>
          <w:tcPr>
            <w:tcW w:w="445" w:type="dxa"/>
          </w:tcPr>
          <w:p w14:paraId="6568C68B" w14:textId="77777777" w:rsidR="00B42643" w:rsidRPr="00EA50F5" w:rsidRDefault="00B42643" w:rsidP="00B42643">
            <w:pPr>
              <w:pStyle w:val="NoSpacing"/>
            </w:pPr>
          </w:p>
        </w:tc>
        <w:tc>
          <w:tcPr>
            <w:tcW w:w="7699" w:type="dxa"/>
            <w:gridSpan w:val="3"/>
          </w:tcPr>
          <w:p w14:paraId="7F95C1DF" w14:textId="18134877" w:rsidR="00B42643" w:rsidRPr="00EA50F5" w:rsidRDefault="00000000" w:rsidP="00EA50F5">
            <w:pPr>
              <w:pStyle w:val="Info"/>
            </w:pPr>
            <w:sdt>
              <w:sdtPr>
                <w:id w:val="-1811085139"/>
                <w:placeholder>
                  <w:docPart w:val="80533BF677A04F13851D24F0120E6FD1"/>
                </w:placeholder>
                <w:temporary/>
                <w:showingPlcHdr/>
                <w15:appearance w15:val="hidden"/>
              </w:sdtPr>
              <w:sdtContent>
                <w:r w:rsidR="00B42643" w:rsidRPr="00EA50F5">
                  <w:t>ISSUE NO</w:t>
                </w:r>
              </w:sdtContent>
            </w:sdt>
            <w:r w:rsidR="00B42643" w:rsidRPr="00EA50F5">
              <w:t xml:space="preserve"> </w:t>
            </w:r>
            <w:r w:rsidR="0042614F">
              <w:t>#</w:t>
            </w:r>
            <w:r w:rsidR="00B67588">
              <w:t>2</w:t>
            </w:r>
            <w:r w:rsidR="00B42643" w:rsidRPr="00EA50F5">
              <w:t xml:space="preserve"> </w:t>
            </w:r>
            <w:r w:rsidR="00F848CA" w:rsidRPr="00EA50F5">
              <w:t xml:space="preserve">| </w:t>
            </w:r>
            <w:r w:rsidR="00B67588">
              <w:t>July</w:t>
            </w:r>
            <w:r w:rsidR="00315FE0">
              <w:t xml:space="preserve"> </w:t>
            </w:r>
            <w:r w:rsidR="006753F2">
              <w:t>–</w:t>
            </w:r>
            <w:r w:rsidR="00315FE0">
              <w:t xml:space="preserve"> </w:t>
            </w:r>
            <w:r w:rsidR="006753F2">
              <w:t xml:space="preserve">September </w:t>
            </w:r>
            <w:r w:rsidR="0099517E">
              <w:t>2026</w:t>
            </w:r>
            <w:r w:rsidR="0099517E" w:rsidRPr="00EA50F5">
              <w:t xml:space="preserve"> |</w:t>
            </w:r>
            <w:r w:rsidR="00B42643" w:rsidRPr="00EA50F5">
              <w:t xml:space="preserve">  </w:t>
            </w:r>
          </w:p>
        </w:tc>
        <w:tc>
          <w:tcPr>
            <w:tcW w:w="3689" w:type="dxa"/>
            <w:gridSpan w:val="6"/>
          </w:tcPr>
          <w:p w14:paraId="2F3B8020" w14:textId="0A613259" w:rsidR="00316D36" w:rsidRPr="00F848CA" w:rsidRDefault="00A30495" w:rsidP="00A30495">
            <w:pPr>
              <w:jc w:val="center"/>
              <w:rPr>
                <w:b/>
                <w:bCs/>
                <w:sz w:val="24"/>
                <w:lang w:eastAsia="ja-JP"/>
              </w:rPr>
            </w:pPr>
            <w:r w:rsidRPr="00F848CA">
              <w:rPr>
                <w:b/>
                <w:bCs/>
                <w:sz w:val="24"/>
              </w:rPr>
              <w:t>Birthday Celebrations</w:t>
            </w:r>
          </w:p>
        </w:tc>
      </w:tr>
      <w:tr w:rsidR="00E92C3D" w14:paraId="1B8837D8" w14:textId="77777777" w:rsidTr="008F04AE">
        <w:trPr>
          <w:gridAfter w:val="1"/>
          <w:wAfter w:w="11" w:type="dxa"/>
          <w:trHeight w:val="2861"/>
        </w:trPr>
        <w:tc>
          <w:tcPr>
            <w:tcW w:w="445" w:type="dxa"/>
          </w:tcPr>
          <w:p w14:paraId="0D7A4EBD" w14:textId="77777777" w:rsidR="00E92C3D" w:rsidRDefault="00E92C3D" w:rsidP="00B42643">
            <w:pPr>
              <w:pStyle w:val="NoSpacing"/>
            </w:pPr>
          </w:p>
        </w:tc>
        <w:tc>
          <w:tcPr>
            <w:tcW w:w="3848" w:type="dxa"/>
            <w:vMerge w:val="restart"/>
          </w:tcPr>
          <w:p w14:paraId="7547815C" w14:textId="0CB8EB72" w:rsidR="00E92C3D" w:rsidRDefault="00E92C3D" w:rsidP="001641AF">
            <w:pPr>
              <w:pStyle w:val="NormalWeb"/>
            </w:pPr>
          </w:p>
          <w:p w14:paraId="422B5AA1" w14:textId="77777777" w:rsidR="00E92C3D" w:rsidRDefault="00E92C3D" w:rsidP="00C85B0C">
            <w:pPr>
              <w:pStyle w:val="NormalWeb"/>
            </w:pPr>
            <w:r>
              <w:rPr>
                <w:noProof/>
              </w:rPr>
              <w:drawing>
                <wp:inline distT="0" distB="0" distL="0" distR="0" wp14:anchorId="1440B253" wp14:editId="4B2A7F2C">
                  <wp:extent cx="2225040" cy="2966720"/>
                  <wp:effectExtent l="0" t="0" r="3810" b="508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225040" cy="2966720"/>
                          </a:xfrm>
                          <a:prstGeom prst="rect">
                            <a:avLst/>
                          </a:prstGeom>
                          <a:noFill/>
                          <a:ln>
                            <a:noFill/>
                          </a:ln>
                        </pic:spPr>
                      </pic:pic>
                    </a:graphicData>
                  </a:graphic>
                </wp:inline>
              </w:drawing>
            </w:r>
          </w:p>
          <w:p w14:paraId="4F7F14E5" w14:textId="77777777" w:rsidR="00E92C3D" w:rsidRDefault="00E92C3D" w:rsidP="00C92917">
            <w:pPr>
              <w:pStyle w:val="NormalWeb"/>
            </w:pPr>
          </w:p>
        </w:tc>
        <w:tc>
          <w:tcPr>
            <w:tcW w:w="3851" w:type="dxa"/>
            <w:gridSpan w:val="2"/>
            <w:vMerge w:val="restart"/>
          </w:tcPr>
          <w:p w14:paraId="4E23256B" w14:textId="4984DBD2" w:rsidR="00E92C3D" w:rsidRDefault="00E92C3D" w:rsidP="00DF1977">
            <w:pPr>
              <w:pStyle w:val="NormalWeb"/>
              <w:jc w:val="center"/>
            </w:pPr>
          </w:p>
          <w:p w14:paraId="0DB5B430" w14:textId="77777777" w:rsidR="00E92C3D" w:rsidRDefault="00E92C3D" w:rsidP="00F46849">
            <w:pPr>
              <w:pStyle w:val="NormalWeb"/>
            </w:pPr>
            <w:r>
              <w:rPr>
                <w:noProof/>
              </w:rPr>
              <w:drawing>
                <wp:inline distT="0" distB="0" distL="0" distR="0" wp14:anchorId="0ECE48EB" wp14:editId="63E7D80F">
                  <wp:extent cx="2221230" cy="2961640"/>
                  <wp:effectExtent l="0" t="0" r="762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1230" cy="2961640"/>
                          </a:xfrm>
                          <a:prstGeom prst="rect">
                            <a:avLst/>
                          </a:prstGeom>
                          <a:noFill/>
                          <a:ln>
                            <a:noFill/>
                          </a:ln>
                        </pic:spPr>
                      </pic:pic>
                    </a:graphicData>
                  </a:graphic>
                </wp:inline>
              </w:drawing>
            </w:r>
          </w:p>
          <w:p w14:paraId="282B70AB" w14:textId="385DA0AA" w:rsidR="00E92C3D" w:rsidRDefault="00E92C3D" w:rsidP="00C714EB"/>
        </w:tc>
        <w:tc>
          <w:tcPr>
            <w:tcW w:w="896" w:type="dxa"/>
            <w:gridSpan w:val="2"/>
          </w:tcPr>
          <w:p w14:paraId="51507A38" w14:textId="1F5CB238" w:rsidR="00E92C3D" w:rsidRPr="00FA2DA5" w:rsidRDefault="00E92C3D" w:rsidP="00316D36">
            <w:pPr>
              <w:rPr>
                <w:sz w:val="16"/>
                <w:szCs w:val="16"/>
                <w:lang w:eastAsia="ja-JP"/>
              </w:rPr>
            </w:pPr>
            <w:r w:rsidRPr="00FA2DA5">
              <w:rPr>
                <w:sz w:val="16"/>
                <w:szCs w:val="16"/>
                <w:lang w:eastAsia="ja-JP"/>
              </w:rPr>
              <w:t>NW 7/3</w:t>
            </w:r>
          </w:p>
          <w:p w14:paraId="704329ED" w14:textId="77777777" w:rsidR="00E92C3D" w:rsidRPr="00FA2DA5" w:rsidRDefault="00E92C3D" w:rsidP="00316D36">
            <w:pPr>
              <w:rPr>
                <w:sz w:val="16"/>
                <w:szCs w:val="16"/>
                <w:lang w:eastAsia="ja-JP"/>
              </w:rPr>
            </w:pPr>
            <w:r w:rsidRPr="00FA2DA5">
              <w:rPr>
                <w:sz w:val="16"/>
                <w:szCs w:val="16"/>
                <w:lang w:eastAsia="ja-JP"/>
              </w:rPr>
              <w:t>KB 7/10</w:t>
            </w:r>
          </w:p>
          <w:p w14:paraId="1A320A5F" w14:textId="77777777" w:rsidR="00E92C3D" w:rsidRPr="00FA2DA5" w:rsidRDefault="00E92C3D" w:rsidP="00316D36">
            <w:pPr>
              <w:rPr>
                <w:sz w:val="16"/>
                <w:szCs w:val="16"/>
                <w:lang w:eastAsia="ja-JP"/>
              </w:rPr>
            </w:pPr>
            <w:r w:rsidRPr="00FA2DA5">
              <w:rPr>
                <w:sz w:val="16"/>
                <w:szCs w:val="16"/>
                <w:lang w:eastAsia="ja-JP"/>
              </w:rPr>
              <w:t>NW 7/11</w:t>
            </w:r>
          </w:p>
          <w:p w14:paraId="32BAE3E4" w14:textId="77777777" w:rsidR="00E92C3D" w:rsidRPr="00FA2DA5" w:rsidRDefault="00E92C3D" w:rsidP="00316D36">
            <w:pPr>
              <w:rPr>
                <w:sz w:val="16"/>
                <w:szCs w:val="16"/>
                <w:lang w:eastAsia="ja-JP"/>
              </w:rPr>
            </w:pPr>
            <w:r w:rsidRPr="00FA2DA5">
              <w:rPr>
                <w:sz w:val="16"/>
                <w:szCs w:val="16"/>
                <w:lang w:eastAsia="ja-JP"/>
              </w:rPr>
              <w:t>ML 7/13</w:t>
            </w:r>
          </w:p>
          <w:p w14:paraId="7A93DB32" w14:textId="77777777" w:rsidR="00E92C3D" w:rsidRPr="00FA2DA5" w:rsidRDefault="00E92C3D" w:rsidP="00316D36">
            <w:pPr>
              <w:rPr>
                <w:sz w:val="16"/>
                <w:szCs w:val="16"/>
                <w:lang w:eastAsia="ja-JP"/>
              </w:rPr>
            </w:pPr>
            <w:r w:rsidRPr="00FA2DA5">
              <w:rPr>
                <w:sz w:val="16"/>
                <w:szCs w:val="16"/>
                <w:lang w:eastAsia="ja-JP"/>
              </w:rPr>
              <w:t>MJ 7/16</w:t>
            </w:r>
          </w:p>
          <w:p w14:paraId="69DE8F79" w14:textId="77777777" w:rsidR="00E92C3D" w:rsidRPr="00FA2DA5" w:rsidRDefault="00E92C3D" w:rsidP="00316D36">
            <w:pPr>
              <w:rPr>
                <w:sz w:val="16"/>
                <w:szCs w:val="16"/>
                <w:lang w:eastAsia="ja-JP"/>
              </w:rPr>
            </w:pPr>
            <w:r w:rsidRPr="00FA2DA5">
              <w:rPr>
                <w:sz w:val="16"/>
                <w:szCs w:val="16"/>
                <w:lang w:eastAsia="ja-JP"/>
              </w:rPr>
              <w:t>BK 7/17</w:t>
            </w:r>
          </w:p>
          <w:p w14:paraId="214EF089" w14:textId="422DBF59" w:rsidR="00E92C3D" w:rsidRPr="00FA2DA5" w:rsidRDefault="00E92C3D" w:rsidP="00316D36">
            <w:pPr>
              <w:rPr>
                <w:sz w:val="16"/>
                <w:szCs w:val="16"/>
                <w:lang w:eastAsia="ja-JP"/>
              </w:rPr>
            </w:pPr>
            <w:r w:rsidRPr="00FA2DA5">
              <w:rPr>
                <w:sz w:val="16"/>
                <w:szCs w:val="16"/>
                <w:lang w:eastAsia="ja-JP"/>
              </w:rPr>
              <w:t>MH 7/17</w:t>
            </w:r>
          </w:p>
          <w:p w14:paraId="2122D9A0" w14:textId="77777777" w:rsidR="00E92C3D" w:rsidRPr="00FA2DA5" w:rsidRDefault="00E92C3D" w:rsidP="00316D36">
            <w:pPr>
              <w:rPr>
                <w:sz w:val="16"/>
                <w:szCs w:val="16"/>
                <w:lang w:eastAsia="ja-JP"/>
              </w:rPr>
            </w:pPr>
            <w:r w:rsidRPr="00FA2DA5">
              <w:rPr>
                <w:sz w:val="16"/>
                <w:szCs w:val="16"/>
                <w:lang w:eastAsia="ja-JP"/>
              </w:rPr>
              <w:t>TK 7/19</w:t>
            </w:r>
          </w:p>
          <w:p w14:paraId="2EB6CD28" w14:textId="77777777" w:rsidR="00E92C3D" w:rsidRDefault="00E92C3D" w:rsidP="00316D36">
            <w:pPr>
              <w:rPr>
                <w:sz w:val="16"/>
                <w:szCs w:val="16"/>
                <w:lang w:eastAsia="ja-JP"/>
              </w:rPr>
            </w:pPr>
            <w:r w:rsidRPr="00FA2DA5">
              <w:rPr>
                <w:sz w:val="16"/>
                <w:szCs w:val="16"/>
                <w:lang w:eastAsia="ja-JP"/>
              </w:rPr>
              <w:t>MR 7/20</w:t>
            </w:r>
          </w:p>
          <w:p w14:paraId="2F970381" w14:textId="01D093F9" w:rsidR="00E92C3D" w:rsidRDefault="00E92C3D" w:rsidP="00316D36">
            <w:pPr>
              <w:rPr>
                <w:sz w:val="16"/>
                <w:szCs w:val="16"/>
                <w:lang w:eastAsia="ja-JP"/>
              </w:rPr>
            </w:pPr>
            <w:r>
              <w:rPr>
                <w:sz w:val="16"/>
                <w:szCs w:val="16"/>
                <w:lang w:eastAsia="ja-JP"/>
              </w:rPr>
              <w:t>JJ 7/24</w:t>
            </w:r>
          </w:p>
          <w:p w14:paraId="7E602CC6" w14:textId="6BB0CB5D" w:rsidR="00E92C3D" w:rsidRDefault="00E92C3D" w:rsidP="00316D36">
            <w:pPr>
              <w:rPr>
                <w:sz w:val="16"/>
                <w:szCs w:val="16"/>
                <w:lang w:eastAsia="ja-JP"/>
              </w:rPr>
            </w:pPr>
            <w:r>
              <w:rPr>
                <w:sz w:val="16"/>
                <w:szCs w:val="16"/>
                <w:lang w:eastAsia="ja-JP"/>
              </w:rPr>
              <w:t>CC 8/8</w:t>
            </w:r>
          </w:p>
          <w:p w14:paraId="0C53B458" w14:textId="3D895256" w:rsidR="00E92C3D" w:rsidRDefault="00E92C3D" w:rsidP="00316D36">
            <w:pPr>
              <w:rPr>
                <w:sz w:val="16"/>
                <w:szCs w:val="16"/>
                <w:lang w:eastAsia="ja-JP"/>
              </w:rPr>
            </w:pPr>
            <w:r>
              <w:rPr>
                <w:sz w:val="16"/>
                <w:szCs w:val="16"/>
                <w:lang w:eastAsia="ja-JP"/>
              </w:rPr>
              <w:t>MF 8/10</w:t>
            </w:r>
          </w:p>
          <w:p w14:paraId="7A74C50D" w14:textId="758BDE0D" w:rsidR="00E92C3D" w:rsidRDefault="00E92C3D" w:rsidP="00316D36">
            <w:pPr>
              <w:rPr>
                <w:sz w:val="16"/>
                <w:szCs w:val="16"/>
                <w:lang w:eastAsia="ja-JP"/>
              </w:rPr>
            </w:pPr>
            <w:r>
              <w:rPr>
                <w:sz w:val="16"/>
                <w:szCs w:val="16"/>
                <w:lang w:eastAsia="ja-JP"/>
              </w:rPr>
              <w:t>TA 8/17</w:t>
            </w:r>
          </w:p>
          <w:p w14:paraId="515EF2A7" w14:textId="04C762B7" w:rsidR="00E92C3D" w:rsidRDefault="00E92C3D" w:rsidP="00316D36">
            <w:pPr>
              <w:rPr>
                <w:sz w:val="16"/>
                <w:szCs w:val="16"/>
                <w:lang w:eastAsia="ja-JP"/>
              </w:rPr>
            </w:pPr>
            <w:r>
              <w:rPr>
                <w:sz w:val="16"/>
                <w:szCs w:val="16"/>
                <w:lang w:eastAsia="ja-JP"/>
              </w:rPr>
              <w:t>TH 8/17</w:t>
            </w:r>
          </w:p>
          <w:p w14:paraId="58B148A5" w14:textId="69EABE7E" w:rsidR="00E92C3D" w:rsidRPr="00FA2DA5" w:rsidRDefault="00E92C3D" w:rsidP="00316D36">
            <w:pPr>
              <w:rPr>
                <w:sz w:val="16"/>
                <w:szCs w:val="16"/>
                <w:lang w:eastAsia="ja-JP"/>
              </w:rPr>
            </w:pPr>
            <w:r>
              <w:rPr>
                <w:sz w:val="16"/>
                <w:szCs w:val="16"/>
                <w:lang w:eastAsia="ja-JP"/>
              </w:rPr>
              <w:t>ES 8/28</w:t>
            </w:r>
          </w:p>
        </w:tc>
        <w:tc>
          <w:tcPr>
            <w:tcW w:w="945" w:type="dxa"/>
          </w:tcPr>
          <w:p w14:paraId="44991338" w14:textId="77777777" w:rsidR="00D80810" w:rsidRDefault="00D80810">
            <w:pPr>
              <w:rPr>
                <w:sz w:val="16"/>
                <w:szCs w:val="16"/>
                <w:lang w:eastAsia="ja-JP"/>
              </w:rPr>
            </w:pPr>
            <w:r>
              <w:rPr>
                <w:sz w:val="16"/>
                <w:szCs w:val="16"/>
                <w:lang w:eastAsia="ja-JP"/>
              </w:rPr>
              <w:t>MR 8/26</w:t>
            </w:r>
          </w:p>
          <w:p w14:paraId="452B9E16" w14:textId="26C73DC2" w:rsidR="00E92C3D" w:rsidRDefault="00E92C3D">
            <w:pPr>
              <w:rPr>
                <w:sz w:val="16"/>
                <w:szCs w:val="16"/>
                <w:lang w:eastAsia="ja-JP"/>
              </w:rPr>
            </w:pPr>
            <w:r>
              <w:rPr>
                <w:sz w:val="16"/>
                <w:szCs w:val="16"/>
                <w:lang w:eastAsia="ja-JP"/>
              </w:rPr>
              <w:t>BA 9/9</w:t>
            </w:r>
          </w:p>
          <w:p w14:paraId="2E5D111E" w14:textId="77777777" w:rsidR="00E92C3D" w:rsidRDefault="008F04AE" w:rsidP="00316D36">
            <w:pPr>
              <w:rPr>
                <w:sz w:val="16"/>
                <w:szCs w:val="16"/>
                <w:lang w:eastAsia="ja-JP"/>
              </w:rPr>
            </w:pPr>
            <w:r>
              <w:rPr>
                <w:sz w:val="16"/>
                <w:szCs w:val="16"/>
                <w:lang w:eastAsia="ja-JP"/>
              </w:rPr>
              <w:t>DW 9/12</w:t>
            </w:r>
          </w:p>
          <w:p w14:paraId="36E740D2" w14:textId="77777777" w:rsidR="008F04AE" w:rsidRDefault="008F04AE" w:rsidP="00316D36">
            <w:pPr>
              <w:rPr>
                <w:sz w:val="16"/>
                <w:szCs w:val="16"/>
                <w:lang w:eastAsia="ja-JP"/>
              </w:rPr>
            </w:pPr>
            <w:r>
              <w:rPr>
                <w:sz w:val="16"/>
                <w:szCs w:val="16"/>
                <w:lang w:eastAsia="ja-JP"/>
              </w:rPr>
              <w:t>JC 9/23</w:t>
            </w:r>
          </w:p>
          <w:p w14:paraId="29A9066E" w14:textId="77777777" w:rsidR="008F04AE" w:rsidRDefault="008F04AE" w:rsidP="00316D36">
            <w:pPr>
              <w:rPr>
                <w:sz w:val="16"/>
                <w:szCs w:val="16"/>
                <w:lang w:eastAsia="ja-JP"/>
              </w:rPr>
            </w:pPr>
            <w:r>
              <w:rPr>
                <w:sz w:val="16"/>
                <w:szCs w:val="16"/>
                <w:lang w:eastAsia="ja-JP"/>
              </w:rPr>
              <w:t>MM 9/23</w:t>
            </w:r>
          </w:p>
          <w:p w14:paraId="20898C9B" w14:textId="77777777" w:rsidR="008F04AE" w:rsidRDefault="008F04AE" w:rsidP="00316D36">
            <w:pPr>
              <w:rPr>
                <w:sz w:val="16"/>
                <w:szCs w:val="16"/>
                <w:lang w:eastAsia="ja-JP"/>
              </w:rPr>
            </w:pPr>
            <w:r>
              <w:rPr>
                <w:sz w:val="16"/>
                <w:szCs w:val="16"/>
                <w:lang w:eastAsia="ja-JP"/>
              </w:rPr>
              <w:t>DS 9/25</w:t>
            </w:r>
          </w:p>
          <w:p w14:paraId="300E26C8" w14:textId="79BCEBEB" w:rsidR="008F04AE" w:rsidRPr="00FA2DA5" w:rsidRDefault="008F04AE" w:rsidP="00316D36">
            <w:pPr>
              <w:rPr>
                <w:sz w:val="16"/>
                <w:szCs w:val="16"/>
                <w:lang w:eastAsia="ja-JP"/>
              </w:rPr>
            </w:pPr>
            <w:r>
              <w:rPr>
                <w:sz w:val="16"/>
                <w:szCs w:val="16"/>
                <w:lang w:eastAsia="ja-JP"/>
              </w:rPr>
              <w:t>AR 9.26</w:t>
            </w:r>
          </w:p>
        </w:tc>
        <w:tc>
          <w:tcPr>
            <w:tcW w:w="1837" w:type="dxa"/>
            <w:gridSpan w:val="2"/>
          </w:tcPr>
          <w:p w14:paraId="73759BF9" w14:textId="77777777" w:rsidR="00726415" w:rsidRPr="00173A4C" w:rsidRDefault="00D80810" w:rsidP="00173A4C">
            <w:pPr>
              <w:rPr>
                <w:sz w:val="16"/>
                <w:szCs w:val="16"/>
              </w:rPr>
            </w:pPr>
            <w:r w:rsidRPr="00173A4C">
              <w:rPr>
                <w:sz w:val="16"/>
                <w:szCs w:val="16"/>
              </w:rPr>
              <w:t>Carmen 7</w:t>
            </w:r>
            <w:r w:rsidR="00550E7E" w:rsidRPr="00173A4C">
              <w:rPr>
                <w:sz w:val="16"/>
                <w:szCs w:val="16"/>
              </w:rPr>
              <w:t>/9</w:t>
            </w:r>
          </w:p>
          <w:p w14:paraId="23FE1B93" w14:textId="12737C56" w:rsidR="00726415" w:rsidRPr="00173A4C" w:rsidRDefault="00D80810" w:rsidP="00173A4C">
            <w:pPr>
              <w:rPr>
                <w:sz w:val="16"/>
                <w:szCs w:val="16"/>
              </w:rPr>
            </w:pPr>
            <w:r w:rsidRPr="00173A4C">
              <w:rPr>
                <w:sz w:val="16"/>
                <w:szCs w:val="16"/>
              </w:rPr>
              <w:t xml:space="preserve">Kaleigh </w:t>
            </w:r>
            <w:r w:rsidR="00550E7E" w:rsidRPr="00173A4C">
              <w:rPr>
                <w:sz w:val="16"/>
                <w:szCs w:val="16"/>
              </w:rPr>
              <w:t>7/12</w:t>
            </w:r>
          </w:p>
          <w:p w14:paraId="4C47F8DD" w14:textId="59A181D1" w:rsidR="00550E7E" w:rsidRPr="00173A4C" w:rsidRDefault="00550E7E" w:rsidP="00173A4C">
            <w:pPr>
              <w:rPr>
                <w:sz w:val="16"/>
                <w:szCs w:val="16"/>
              </w:rPr>
            </w:pPr>
            <w:r w:rsidRPr="00173A4C">
              <w:rPr>
                <w:sz w:val="16"/>
                <w:szCs w:val="16"/>
              </w:rPr>
              <w:t>Kelli 7/12</w:t>
            </w:r>
          </w:p>
          <w:p w14:paraId="3955B642" w14:textId="77777777" w:rsidR="00550E7E" w:rsidRPr="00173A4C" w:rsidRDefault="00550E7E" w:rsidP="00550E7E">
            <w:pPr>
              <w:rPr>
                <w:sz w:val="16"/>
                <w:szCs w:val="16"/>
                <w:lang w:eastAsia="ja-JP"/>
              </w:rPr>
            </w:pPr>
            <w:r w:rsidRPr="00173A4C">
              <w:rPr>
                <w:sz w:val="16"/>
                <w:szCs w:val="16"/>
                <w:lang w:eastAsia="ja-JP"/>
              </w:rPr>
              <w:t>Robyn 7/15</w:t>
            </w:r>
          </w:p>
          <w:p w14:paraId="0DF3712B" w14:textId="77777777" w:rsidR="00550E7E" w:rsidRPr="00173A4C" w:rsidRDefault="00550E7E" w:rsidP="00550E7E">
            <w:pPr>
              <w:rPr>
                <w:sz w:val="16"/>
                <w:szCs w:val="16"/>
                <w:lang w:eastAsia="ja-JP"/>
              </w:rPr>
            </w:pPr>
            <w:r w:rsidRPr="00173A4C">
              <w:rPr>
                <w:sz w:val="16"/>
                <w:szCs w:val="16"/>
                <w:lang w:eastAsia="ja-JP"/>
              </w:rPr>
              <w:t>Rachel M 7/18</w:t>
            </w:r>
          </w:p>
          <w:p w14:paraId="2B303D9E" w14:textId="77777777" w:rsidR="00550E7E" w:rsidRPr="00173A4C" w:rsidRDefault="00726415" w:rsidP="00550E7E">
            <w:pPr>
              <w:rPr>
                <w:sz w:val="16"/>
                <w:szCs w:val="16"/>
                <w:lang w:eastAsia="ja-JP"/>
              </w:rPr>
            </w:pPr>
            <w:r w:rsidRPr="00173A4C">
              <w:rPr>
                <w:sz w:val="16"/>
                <w:szCs w:val="16"/>
                <w:lang w:eastAsia="ja-JP"/>
              </w:rPr>
              <w:t>Logan 7/21</w:t>
            </w:r>
          </w:p>
          <w:p w14:paraId="2E47DE5F" w14:textId="77777777" w:rsidR="00726415" w:rsidRPr="00173A4C" w:rsidRDefault="00726415" w:rsidP="00550E7E">
            <w:pPr>
              <w:rPr>
                <w:sz w:val="16"/>
                <w:szCs w:val="16"/>
                <w:lang w:eastAsia="ja-JP"/>
              </w:rPr>
            </w:pPr>
            <w:r w:rsidRPr="00173A4C">
              <w:rPr>
                <w:sz w:val="16"/>
                <w:szCs w:val="16"/>
                <w:lang w:eastAsia="ja-JP"/>
              </w:rPr>
              <w:t>Marquita 8/1</w:t>
            </w:r>
          </w:p>
          <w:p w14:paraId="5E4EB729" w14:textId="77777777" w:rsidR="00726415" w:rsidRPr="00173A4C" w:rsidRDefault="00726415" w:rsidP="00550E7E">
            <w:pPr>
              <w:rPr>
                <w:sz w:val="16"/>
                <w:szCs w:val="16"/>
                <w:lang w:eastAsia="ja-JP"/>
              </w:rPr>
            </w:pPr>
            <w:r w:rsidRPr="00173A4C">
              <w:rPr>
                <w:sz w:val="16"/>
                <w:szCs w:val="16"/>
                <w:lang w:eastAsia="ja-JP"/>
              </w:rPr>
              <w:t>Irene 8/14</w:t>
            </w:r>
          </w:p>
          <w:p w14:paraId="64283B09" w14:textId="77777777" w:rsidR="00726415" w:rsidRPr="00173A4C" w:rsidRDefault="00726415" w:rsidP="00550E7E">
            <w:pPr>
              <w:rPr>
                <w:sz w:val="16"/>
                <w:szCs w:val="16"/>
                <w:lang w:eastAsia="ja-JP"/>
              </w:rPr>
            </w:pPr>
            <w:r w:rsidRPr="00173A4C">
              <w:rPr>
                <w:sz w:val="16"/>
                <w:szCs w:val="16"/>
                <w:lang w:eastAsia="ja-JP"/>
              </w:rPr>
              <w:t>Amy 8/15</w:t>
            </w:r>
          </w:p>
          <w:p w14:paraId="00B01927" w14:textId="77777777" w:rsidR="00726415" w:rsidRDefault="00726415" w:rsidP="00550E7E">
            <w:pPr>
              <w:rPr>
                <w:sz w:val="16"/>
                <w:szCs w:val="16"/>
                <w:lang w:eastAsia="ja-JP"/>
              </w:rPr>
            </w:pPr>
            <w:r w:rsidRPr="00173A4C">
              <w:rPr>
                <w:sz w:val="16"/>
                <w:szCs w:val="16"/>
                <w:lang w:eastAsia="ja-JP"/>
              </w:rPr>
              <w:t>Jessica 8/17</w:t>
            </w:r>
          </w:p>
          <w:p w14:paraId="3D9DC241" w14:textId="77777777" w:rsidR="00EB3469" w:rsidRDefault="00EB3469" w:rsidP="00550E7E">
            <w:pPr>
              <w:rPr>
                <w:sz w:val="16"/>
                <w:szCs w:val="16"/>
                <w:lang w:eastAsia="ja-JP"/>
              </w:rPr>
            </w:pPr>
            <w:r>
              <w:rPr>
                <w:sz w:val="16"/>
                <w:szCs w:val="16"/>
                <w:lang w:eastAsia="ja-JP"/>
              </w:rPr>
              <w:t>Michelle 8/26</w:t>
            </w:r>
          </w:p>
          <w:p w14:paraId="57601165" w14:textId="6288CEBC" w:rsidR="00EB3469" w:rsidRPr="00550E7E" w:rsidRDefault="00EB3469" w:rsidP="00550E7E">
            <w:pPr>
              <w:rPr>
                <w:lang w:eastAsia="ja-JP"/>
              </w:rPr>
            </w:pPr>
            <w:r>
              <w:rPr>
                <w:sz w:val="16"/>
                <w:szCs w:val="16"/>
                <w:lang w:eastAsia="ja-JP"/>
              </w:rPr>
              <w:t>Colle</w:t>
            </w:r>
            <w:r w:rsidR="004F5FA1">
              <w:rPr>
                <w:sz w:val="16"/>
                <w:szCs w:val="16"/>
                <w:lang w:eastAsia="ja-JP"/>
              </w:rPr>
              <w:t>e</w:t>
            </w:r>
            <w:r>
              <w:rPr>
                <w:sz w:val="16"/>
                <w:szCs w:val="16"/>
                <w:lang w:eastAsia="ja-JP"/>
              </w:rPr>
              <w:t>n 9/1</w:t>
            </w:r>
          </w:p>
        </w:tc>
      </w:tr>
      <w:tr w:rsidR="00C92917" w14:paraId="4600F407" w14:textId="77777777" w:rsidTr="008F04AE">
        <w:trPr>
          <w:trHeight w:val="89"/>
        </w:trPr>
        <w:tc>
          <w:tcPr>
            <w:tcW w:w="445" w:type="dxa"/>
          </w:tcPr>
          <w:p w14:paraId="53D31F60" w14:textId="77777777" w:rsidR="00C92917" w:rsidRDefault="00C92917" w:rsidP="00B42643">
            <w:pPr>
              <w:pStyle w:val="NoSpacing"/>
            </w:pPr>
          </w:p>
        </w:tc>
        <w:tc>
          <w:tcPr>
            <w:tcW w:w="3848" w:type="dxa"/>
            <w:vMerge/>
          </w:tcPr>
          <w:p w14:paraId="0B2CC49B" w14:textId="77777777" w:rsidR="00C92917" w:rsidRDefault="00C92917" w:rsidP="00C714EB"/>
        </w:tc>
        <w:tc>
          <w:tcPr>
            <w:tcW w:w="3851" w:type="dxa"/>
            <w:gridSpan w:val="2"/>
            <w:vMerge/>
          </w:tcPr>
          <w:p w14:paraId="656791C5" w14:textId="7CF2D6F1" w:rsidR="00C92917" w:rsidRDefault="00C92917" w:rsidP="00C714EB"/>
        </w:tc>
        <w:tc>
          <w:tcPr>
            <w:tcW w:w="421" w:type="dxa"/>
          </w:tcPr>
          <w:p w14:paraId="515021FC" w14:textId="77777777" w:rsidR="00C92917" w:rsidRPr="00C714EB" w:rsidRDefault="00C92917" w:rsidP="00C714EB">
            <w:pPr>
              <w:pStyle w:val="NoSpacing"/>
              <w:rPr>
                <w:sz w:val="10"/>
                <w:szCs w:val="10"/>
              </w:rPr>
            </w:pPr>
          </w:p>
        </w:tc>
        <w:tc>
          <w:tcPr>
            <w:tcW w:w="3032" w:type="dxa"/>
            <w:gridSpan w:val="3"/>
          </w:tcPr>
          <w:p w14:paraId="0A349E36" w14:textId="1DDB1E5F" w:rsidR="00C92917" w:rsidRPr="00C714EB" w:rsidRDefault="00C92917" w:rsidP="00C714EB">
            <w:pPr>
              <w:pStyle w:val="NoSpacing"/>
              <w:rPr>
                <w:sz w:val="10"/>
                <w:szCs w:val="10"/>
              </w:rPr>
            </w:pPr>
          </w:p>
        </w:tc>
        <w:tc>
          <w:tcPr>
            <w:tcW w:w="236" w:type="dxa"/>
            <w:gridSpan w:val="2"/>
          </w:tcPr>
          <w:p w14:paraId="1FA6330B" w14:textId="77777777" w:rsidR="00C92917" w:rsidRPr="00C714EB" w:rsidRDefault="00C92917" w:rsidP="00C714EB">
            <w:pPr>
              <w:pStyle w:val="NoSpacing"/>
              <w:rPr>
                <w:sz w:val="10"/>
                <w:szCs w:val="10"/>
              </w:rPr>
            </w:pPr>
          </w:p>
        </w:tc>
      </w:tr>
      <w:tr w:rsidR="00C92917" w14:paraId="6C84D79A" w14:textId="77777777" w:rsidTr="008F04AE">
        <w:trPr>
          <w:trHeight w:val="1961"/>
        </w:trPr>
        <w:tc>
          <w:tcPr>
            <w:tcW w:w="445" w:type="dxa"/>
          </w:tcPr>
          <w:p w14:paraId="2D9E91E0" w14:textId="77777777" w:rsidR="00C92917" w:rsidRDefault="00C92917" w:rsidP="00B42643">
            <w:pPr>
              <w:pStyle w:val="NoSpacing"/>
            </w:pPr>
          </w:p>
        </w:tc>
        <w:tc>
          <w:tcPr>
            <w:tcW w:w="3848" w:type="dxa"/>
            <w:vMerge/>
          </w:tcPr>
          <w:p w14:paraId="4E46608D" w14:textId="77777777" w:rsidR="00C92917" w:rsidRDefault="00C92917" w:rsidP="00C714EB"/>
        </w:tc>
        <w:tc>
          <w:tcPr>
            <w:tcW w:w="3851" w:type="dxa"/>
            <w:gridSpan w:val="2"/>
            <w:vMerge/>
          </w:tcPr>
          <w:p w14:paraId="374F1657" w14:textId="0227DC98" w:rsidR="00C92917" w:rsidRDefault="00C92917" w:rsidP="00C714EB"/>
        </w:tc>
        <w:tc>
          <w:tcPr>
            <w:tcW w:w="3689" w:type="dxa"/>
            <w:gridSpan w:val="6"/>
            <w:vMerge w:val="restart"/>
          </w:tcPr>
          <w:p w14:paraId="557B8ACF" w14:textId="77777777" w:rsidR="00C92917" w:rsidRPr="00F848CA" w:rsidRDefault="00C92917" w:rsidP="00A30495">
            <w:pPr>
              <w:pStyle w:val="TOC2"/>
              <w:rPr>
                <w:b/>
                <w:bCs/>
                <w:sz w:val="24"/>
                <w:szCs w:val="24"/>
              </w:rPr>
            </w:pPr>
            <w:r w:rsidRPr="00F848CA">
              <w:rPr>
                <w:b/>
                <w:bCs/>
                <w:sz w:val="24"/>
                <w:szCs w:val="24"/>
              </w:rPr>
              <w:t>Star of the Quarter</w:t>
            </w:r>
          </w:p>
          <w:p w14:paraId="06F7D3CB" w14:textId="1F71F01C" w:rsidR="00C92917" w:rsidRPr="00A30495" w:rsidRDefault="003A0006" w:rsidP="00A30495">
            <w:pPr>
              <w:pStyle w:val="TOC2"/>
              <w:rPr>
                <w:sz w:val="24"/>
                <w:szCs w:val="24"/>
              </w:rPr>
            </w:pPr>
            <w:r>
              <w:t>"Logan is recognized as Star of the Quarter for exceptional advocacy, ensuring an individual's pain management needs were addressed promptly and effectively, demonstrating compassion, persistence, and a strong commitment to quality care."</w:t>
            </w:r>
          </w:p>
        </w:tc>
      </w:tr>
      <w:tr w:rsidR="00B42643" w14:paraId="3E6B13A0" w14:textId="77777777" w:rsidTr="00C84D16">
        <w:trPr>
          <w:trHeight w:val="557"/>
        </w:trPr>
        <w:tc>
          <w:tcPr>
            <w:tcW w:w="445" w:type="dxa"/>
          </w:tcPr>
          <w:p w14:paraId="3F502C60" w14:textId="77777777" w:rsidR="00B42643" w:rsidRDefault="00B42643" w:rsidP="00B42643">
            <w:pPr>
              <w:pStyle w:val="NoSpacing"/>
            </w:pPr>
          </w:p>
        </w:tc>
        <w:tc>
          <w:tcPr>
            <w:tcW w:w="7699" w:type="dxa"/>
            <w:gridSpan w:val="3"/>
          </w:tcPr>
          <w:p w14:paraId="01C33B6A" w14:textId="5738AEF0" w:rsidR="00B42643" w:rsidRDefault="00A91A30" w:rsidP="00EA50F5">
            <w:pPr>
              <w:pStyle w:val="Heading1"/>
              <w:rPr>
                <w:lang w:eastAsia="ja-JP"/>
              </w:rPr>
            </w:pPr>
            <w:r>
              <w:rPr>
                <w:lang w:eastAsia="ja-JP"/>
              </w:rPr>
              <w:t>A Few Words from us:</w:t>
            </w:r>
          </w:p>
        </w:tc>
        <w:tc>
          <w:tcPr>
            <w:tcW w:w="3689" w:type="dxa"/>
            <w:gridSpan w:val="6"/>
            <w:vMerge/>
          </w:tcPr>
          <w:p w14:paraId="39CB117F" w14:textId="77777777" w:rsidR="00B42643" w:rsidRDefault="00B42643" w:rsidP="00A30495">
            <w:pPr>
              <w:pStyle w:val="TOC2"/>
            </w:pPr>
          </w:p>
        </w:tc>
      </w:tr>
      <w:tr w:rsidR="00897E9B" w14:paraId="5C2B84A7" w14:textId="77777777" w:rsidTr="008F04AE">
        <w:trPr>
          <w:trHeight w:val="4877"/>
        </w:trPr>
        <w:tc>
          <w:tcPr>
            <w:tcW w:w="445" w:type="dxa"/>
          </w:tcPr>
          <w:p w14:paraId="4C31DA0A" w14:textId="77777777" w:rsidR="00897E9B" w:rsidRPr="00EA50F5" w:rsidRDefault="00897E9B" w:rsidP="00B42643">
            <w:pPr>
              <w:pStyle w:val="NoSpacing"/>
              <w:rPr>
                <w:sz w:val="12"/>
              </w:rPr>
            </w:pPr>
          </w:p>
        </w:tc>
        <w:tc>
          <w:tcPr>
            <w:tcW w:w="3848" w:type="dxa"/>
          </w:tcPr>
          <w:p w14:paraId="368D321E" w14:textId="77777777" w:rsidR="00063C2B" w:rsidRDefault="00063C2B" w:rsidP="00063C2B">
            <w:pPr>
              <w:pStyle w:val="isselectedend"/>
            </w:pPr>
            <w:r>
              <w:t>Summer is in full swing, and we've already shared many memorable experiences together through community outings, special events, and everyday moments that make a difference. As we continue through the season, we're grateful for the energy, dedication, and teamwork that help make Harmony House such a positive place to live and work.</w:t>
            </w:r>
          </w:p>
          <w:p w14:paraId="52A5AD91" w14:textId="77777777" w:rsidR="00063C2B" w:rsidRDefault="00063C2B" w:rsidP="00063C2B">
            <w:pPr>
              <w:pStyle w:val="NormalWeb"/>
            </w:pPr>
            <w:r>
              <w:t>Thank you for all you do each day to uplift those around you. We hope you enjoy this edition of Harmony Highlights as we celebrate accomplishments, share updates, and recognize the people who make Harmony House such a special community.</w:t>
            </w:r>
          </w:p>
          <w:p w14:paraId="58734930" w14:textId="4C0AE8E9" w:rsidR="00897E9B" w:rsidRPr="001641AF" w:rsidRDefault="00897E9B" w:rsidP="00063C2B">
            <w:pPr>
              <w:pStyle w:val="isselectedend"/>
            </w:pPr>
          </w:p>
        </w:tc>
        <w:tc>
          <w:tcPr>
            <w:tcW w:w="273" w:type="dxa"/>
          </w:tcPr>
          <w:p w14:paraId="59CB95E5" w14:textId="77777777" w:rsidR="00897E9B" w:rsidRPr="00EA50F5" w:rsidRDefault="00897E9B" w:rsidP="00EA50F5">
            <w:pPr>
              <w:pStyle w:val="NoSpacing"/>
              <w:rPr>
                <w:sz w:val="12"/>
              </w:rPr>
            </w:pPr>
          </w:p>
        </w:tc>
        <w:tc>
          <w:tcPr>
            <w:tcW w:w="3578" w:type="dxa"/>
          </w:tcPr>
          <w:p w14:paraId="0FEA278E" w14:textId="2377F551" w:rsidR="00063C2B" w:rsidRDefault="00063C2B" w:rsidP="00063C2B">
            <w:pPr>
              <w:pStyle w:val="isselectedend"/>
            </w:pPr>
            <w:r>
              <w:t xml:space="preserve">This quarter, we're focusing on the value of </w:t>
            </w:r>
            <w:r>
              <w:rPr>
                <w:rStyle w:val="Strong"/>
              </w:rPr>
              <w:t>Encouragement</w:t>
            </w:r>
            <w:r>
              <w:t>. Encouragement is more than offering praise—it's helping others recognize their strengths, celebrating progress, and supporting one another through challenges. A kind word, a listening ear, or recognition of a job well done can have a lasting impact on both the individuals we support and our fellow team members.</w:t>
            </w:r>
          </w:p>
          <w:p w14:paraId="76C7456B" w14:textId="6822CE84" w:rsidR="001641AF" w:rsidRPr="00F848CA" w:rsidRDefault="001641AF" w:rsidP="00063C2B">
            <w:pPr>
              <w:pStyle w:val="NormalWeb"/>
            </w:pPr>
          </w:p>
        </w:tc>
        <w:tc>
          <w:tcPr>
            <w:tcW w:w="3689" w:type="dxa"/>
            <w:gridSpan w:val="6"/>
          </w:tcPr>
          <w:p w14:paraId="44AAE662" w14:textId="77777777" w:rsidR="00B04021" w:rsidRPr="00F848CA" w:rsidRDefault="00B04021" w:rsidP="00A30495">
            <w:pPr>
              <w:pStyle w:val="TOC2"/>
              <w:rPr>
                <w:b/>
                <w:bCs/>
                <w:sz w:val="24"/>
                <w:szCs w:val="24"/>
              </w:rPr>
            </w:pPr>
            <w:r w:rsidRPr="00F848CA">
              <w:rPr>
                <w:b/>
                <w:bCs/>
                <w:sz w:val="24"/>
                <w:szCs w:val="24"/>
              </w:rPr>
              <w:t>Star</w:t>
            </w:r>
            <w:r w:rsidRPr="00A30495">
              <w:rPr>
                <w:sz w:val="24"/>
                <w:szCs w:val="24"/>
              </w:rPr>
              <w:t xml:space="preserve"> </w:t>
            </w:r>
            <w:r w:rsidRPr="00F848CA">
              <w:rPr>
                <w:b/>
                <w:bCs/>
                <w:sz w:val="24"/>
                <w:szCs w:val="24"/>
              </w:rPr>
              <w:t>of the Quarter</w:t>
            </w:r>
          </w:p>
          <w:p w14:paraId="49FF2497" w14:textId="58FE19D3" w:rsidR="00897E9B" w:rsidRPr="00C84D16" w:rsidRDefault="00C84D16" w:rsidP="00A30495">
            <w:pPr>
              <w:pStyle w:val="TOC2"/>
              <w:rPr>
                <w:sz w:val="24"/>
                <w:szCs w:val="24"/>
              </w:rPr>
            </w:pPr>
            <w:r w:rsidRPr="00C84D16">
              <w:rPr>
                <w:sz w:val="24"/>
                <w:szCs w:val="24"/>
              </w:rPr>
              <w:t>DS is recognized as Star of the Quarter for serving as a trusted advocate for a peer by communicating concerns to staff, helping ensure the peer received support and that their concerns were addressed when they were hesitant to speak up for themselves.</w:t>
            </w:r>
          </w:p>
        </w:tc>
      </w:tr>
    </w:tbl>
    <w:p w14:paraId="0C8CE5AB" w14:textId="6670B35E" w:rsidR="00890A94" w:rsidRPr="00897E9B" w:rsidRDefault="00890A94" w:rsidP="00C714EB">
      <w:pPr>
        <w:pStyle w:val="NoSpacing"/>
        <w:rPr>
          <w:sz w:val="14"/>
        </w:rPr>
      </w:pPr>
    </w:p>
    <w:tbl>
      <w:tblPr>
        <w:tblW w:w="5130" w:type="pct"/>
        <w:jc w:val="center"/>
        <w:tblLayout w:type="fixed"/>
        <w:tblCellMar>
          <w:left w:w="115" w:type="dxa"/>
          <w:right w:w="115" w:type="dxa"/>
        </w:tblCellMar>
        <w:tblLook w:val="0600" w:firstRow="0" w:lastRow="0" w:firstColumn="0" w:lastColumn="0" w:noHBand="1" w:noVBand="1"/>
      </w:tblPr>
      <w:tblGrid>
        <w:gridCol w:w="831"/>
        <w:gridCol w:w="1753"/>
        <w:gridCol w:w="276"/>
        <w:gridCol w:w="1375"/>
        <w:gridCol w:w="1214"/>
        <w:gridCol w:w="2529"/>
        <w:gridCol w:w="493"/>
        <w:gridCol w:w="3349"/>
      </w:tblGrid>
      <w:tr w:rsidR="0063730C" w14:paraId="4D5CB092" w14:textId="77777777" w:rsidTr="00CB5B53">
        <w:trPr>
          <w:trHeight w:val="445"/>
          <w:jc w:val="center"/>
        </w:trPr>
        <w:tc>
          <w:tcPr>
            <w:tcW w:w="8471" w:type="dxa"/>
            <w:gridSpan w:val="7"/>
            <w:tcMar>
              <w:left w:w="0" w:type="dxa"/>
              <w:right w:w="0" w:type="dxa"/>
            </w:tcMar>
          </w:tcPr>
          <w:p w14:paraId="14539349" w14:textId="7B337790" w:rsidR="0063730C" w:rsidRPr="00897E9B" w:rsidRDefault="00063C2B" w:rsidP="00897E9B">
            <w:pPr>
              <w:pStyle w:val="Info"/>
            </w:pPr>
            <w:r>
              <w:rPr>
                <w:noProof/>
                <w:lang w:eastAsia="ja-JP"/>
              </w:rPr>
              <mc:AlternateContent>
                <mc:Choice Requires="wps">
                  <w:drawing>
                    <wp:anchor distT="0" distB="0" distL="114300" distR="114300" simplePos="0" relativeHeight="251669504" behindDoc="0" locked="0" layoutInCell="1" allowOverlap="1" wp14:anchorId="430F7514" wp14:editId="127AD84E">
                      <wp:simplePos x="0" y="0"/>
                      <wp:positionH relativeFrom="column">
                        <wp:posOffset>80010</wp:posOffset>
                      </wp:positionH>
                      <wp:positionV relativeFrom="paragraph">
                        <wp:posOffset>356870</wp:posOffset>
                      </wp:positionV>
                      <wp:extent cx="2583180" cy="2628900"/>
                      <wp:effectExtent l="0" t="0" r="26670" b="19050"/>
                      <wp:wrapNone/>
                      <wp:docPr id="1729789145" name="Text Box 8"/>
                      <wp:cNvGraphicFramePr/>
                      <a:graphic xmlns:a="http://schemas.openxmlformats.org/drawingml/2006/main">
                        <a:graphicData uri="http://schemas.microsoft.com/office/word/2010/wordprocessingShape">
                          <wps:wsp>
                            <wps:cNvSpPr txBox="1"/>
                            <wps:spPr>
                              <a:xfrm>
                                <a:off x="0" y="0"/>
                                <a:ext cx="2583180" cy="2628900"/>
                              </a:xfrm>
                              <a:prstGeom prst="rect">
                                <a:avLst/>
                              </a:prstGeom>
                              <a:solidFill>
                                <a:srgbClr val="99CC00"/>
                              </a:solidFill>
                              <a:ln w="6350">
                                <a:solidFill>
                                  <a:prstClr val="black"/>
                                </a:solidFill>
                              </a:ln>
                            </wps:spPr>
                            <wps:txbx>
                              <w:txbxContent>
                                <w:p w14:paraId="3A079582" w14:textId="1479C342" w:rsidR="00F72308" w:rsidRPr="00F72308" w:rsidRDefault="00F72308">
                                  <w:pPr>
                                    <w:rPr>
                                      <w:b/>
                                      <w:bCs/>
                                      <w:sz w:val="20"/>
                                      <w:szCs w:val="20"/>
                                    </w:rPr>
                                  </w:pPr>
                                  <w:r w:rsidRPr="00F72308">
                                    <w:rPr>
                                      <w:b/>
                                      <w:bCs/>
                                      <w:sz w:val="20"/>
                                      <w:szCs w:val="20"/>
                                    </w:rPr>
                                    <w:t>Value of the Quarter: Encouragement</w:t>
                                  </w:r>
                                </w:p>
                                <w:p w14:paraId="181EFE85" w14:textId="26A8EFE3" w:rsidR="00FA02F6" w:rsidRDefault="0071318F">
                                  <w:r>
                                    <w:t>Encouragement means helping others feel supported, confident, and valued. Through kind words, recognition, and positive actions, we can inspire growth and help others succeed. At Harmony House, encouragement strengthens relationships, builds confidence, and creates a positive environment where everyone can thrive.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F7514" id="_x0000_t202" coordsize="21600,21600" o:spt="202" path="m,l,21600r21600,l21600,xe">
                      <v:stroke joinstyle="miter"/>
                      <v:path gradientshapeok="t" o:connecttype="rect"/>
                    </v:shapetype>
                    <v:shape id="Text Box 8" o:spid="_x0000_s1026" type="#_x0000_t202" style="position:absolute;margin-left:6.3pt;margin-top:28.1pt;width:203.4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" fillcolor="#9c0" strokeweight=".5pt">
                      <v:textbox>
                        <w:txbxContent>
                          <w:p w14:paraId="3A079582" w14:textId="1479C342" w:rsidR="00F72308" w:rsidRPr="00F72308" w:rsidRDefault="00F72308">
                            <w:pPr>
                              <w:rPr>
                                <w:b/>
                                <w:bCs/>
                                <w:sz w:val="20"/>
                                <w:szCs w:val="20"/>
                              </w:rPr>
                            </w:pPr>
                            <w:r w:rsidRPr="00F72308">
                              <w:rPr>
                                <w:b/>
                                <w:bCs/>
                                <w:sz w:val="20"/>
                                <w:szCs w:val="20"/>
                              </w:rPr>
                              <w:t>Value of the Quarter: Encouragement</w:t>
                            </w:r>
                          </w:p>
                          <w:p w14:paraId="181EFE85" w14:textId="26A8EFE3" w:rsidR="00FA02F6" w:rsidRDefault="0071318F">
                            <w:r>
                              <w:t>Encouragement means helping others feel supported, confident, and valued. Through kind words, recognition, and positive actions, we can inspire growth and help others succeed. At Harmony House, encouragement strengthens relationships, builds confidence, and creates a positive environment where everyone can thrive.</w:t>
                            </w:r>
                          </w:p>
                        </w:txbxContent>
                      </v:textbox>
                    </v:shape>
                  </w:pict>
                </mc:Fallback>
              </mc:AlternateContent>
            </w:r>
            <w:sdt>
              <w:sdtPr>
                <w:id w:val="1292254209"/>
                <w:placeholder>
                  <w:docPart w:val="5C2177ADD8704A25AF70804BF4614C4D"/>
                </w:placeholder>
                <w:temporary/>
                <w:showingPlcHdr/>
                <w15:appearance w15:val="hidden"/>
              </w:sdtPr>
              <w:sdtContent>
                <w:r w:rsidR="00897E9B" w:rsidRPr="00897E9B">
                  <w:t>ISSUE NO</w:t>
                </w:r>
              </w:sdtContent>
            </w:sdt>
            <w:r w:rsidR="00897E9B" w:rsidRPr="00897E9B">
              <w:t xml:space="preserve"> </w:t>
            </w:r>
            <w:r w:rsidR="00D26667">
              <w:t>#</w:t>
            </w:r>
            <w:r w:rsidR="00BE3E11">
              <w:t>2</w:t>
            </w:r>
            <w:r w:rsidR="00897E9B" w:rsidRPr="00897E9B">
              <w:t xml:space="preserve"> </w:t>
            </w:r>
            <w:r w:rsidR="00315FE0" w:rsidRPr="00897E9B">
              <w:t xml:space="preserve">| </w:t>
            </w:r>
            <w:r w:rsidR="00B10A88">
              <w:t xml:space="preserve">July </w:t>
            </w:r>
            <w:r w:rsidR="004952D8">
              <w:t xml:space="preserve">– </w:t>
            </w:r>
            <w:r w:rsidR="00B10A88">
              <w:t>september</w:t>
            </w:r>
            <w:r w:rsidR="004952D8">
              <w:t xml:space="preserve"> 2026</w:t>
            </w:r>
            <w:r w:rsidR="004952D8" w:rsidRPr="00897E9B">
              <w:t xml:space="preserve"> </w:t>
            </w:r>
            <w:r w:rsidR="00897E9B" w:rsidRPr="00897E9B">
              <w:t xml:space="preserve">|  </w:t>
            </w:r>
          </w:p>
        </w:tc>
        <w:tc>
          <w:tcPr>
            <w:tcW w:w="3349" w:type="dxa"/>
          </w:tcPr>
          <w:p w14:paraId="654619E7" w14:textId="6F0BE91B" w:rsidR="0063730C" w:rsidRDefault="0063730C" w:rsidP="00DA3E92">
            <w:pPr>
              <w:pStyle w:val="NoSpacing"/>
              <w:rPr>
                <w:lang w:eastAsia="ja-JP"/>
              </w:rPr>
            </w:pPr>
          </w:p>
        </w:tc>
      </w:tr>
      <w:tr w:rsidR="0063730C" w14:paraId="6B574C62" w14:textId="77777777" w:rsidTr="00BE3E11">
        <w:trPr>
          <w:trHeight w:val="3753"/>
          <w:jc w:val="center"/>
        </w:trPr>
        <w:tc>
          <w:tcPr>
            <w:tcW w:w="4235" w:type="dxa"/>
            <w:gridSpan w:val="4"/>
            <w:tcMar>
              <w:left w:w="0" w:type="dxa"/>
              <w:right w:w="0" w:type="dxa"/>
            </w:tcMar>
          </w:tcPr>
          <w:p w14:paraId="77EEC254" w14:textId="5403CFDC" w:rsidR="0063730C" w:rsidRDefault="0063730C" w:rsidP="00FA02F6">
            <w:pPr>
              <w:spacing w:before="100" w:beforeAutospacing="1" w:after="100" w:afterAutospacing="1" w:line="240" w:lineRule="auto"/>
              <w:rPr>
                <w:lang w:eastAsia="ja-JP"/>
              </w:rPr>
            </w:pPr>
          </w:p>
        </w:tc>
        <w:tc>
          <w:tcPr>
            <w:tcW w:w="7584" w:type="dxa"/>
            <w:gridSpan w:val="4"/>
          </w:tcPr>
          <w:p w14:paraId="44744B46" w14:textId="2CD7DE23" w:rsidR="00ED47FC" w:rsidRPr="00ED47FC" w:rsidRDefault="00ED47FC" w:rsidP="00ED47FC">
            <w:pPr>
              <w:pStyle w:val="isselectedend"/>
              <w:rPr>
                <w:b/>
                <w:bCs/>
                <w:sz w:val="22"/>
                <w:szCs w:val="22"/>
              </w:rPr>
            </w:pPr>
            <w:r w:rsidRPr="00ED47FC">
              <w:rPr>
                <w:b/>
                <w:bCs/>
                <w:sz w:val="22"/>
                <w:szCs w:val="22"/>
              </w:rPr>
              <w:t>Value Lesson: Encouragement</w:t>
            </w:r>
          </w:p>
          <w:p w14:paraId="6DE8D23F" w14:textId="2F31D335" w:rsidR="00ED47FC" w:rsidRPr="00ED47FC" w:rsidRDefault="00ED47FC" w:rsidP="00ED47FC">
            <w:pPr>
              <w:pStyle w:val="isselectedend"/>
              <w:rPr>
                <w:sz w:val="22"/>
                <w:szCs w:val="22"/>
              </w:rPr>
            </w:pPr>
            <w:r w:rsidRPr="00ED47FC">
              <w:rPr>
                <w:sz w:val="22"/>
                <w:szCs w:val="22"/>
              </w:rPr>
              <w:t>Encouragement is more than offering praise</w:t>
            </w:r>
            <w:r w:rsidR="000C6906">
              <w:rPr>
                <w:sz w:val="22"/>
                <w:szCs w:val="22"/>
              </w:rPr>
              <w:t>, i</w:t>
            </w:r>
            <w:r w:rsidRPr="00ED47FC">
              <w:rPr>
                <w:sz w:val="22"/>
                <w:szCs w:val="22"/>
              </w:rPr>
              <w:t>t is intentionally helping others see their potential and supporting them along the way. Whether someone is learning a new skill, facing a challenge, or working toward a goal, encouragement can provide the confidence needed to keep moving forward.</w:t>
            </w:r>
          </w:p>
          <w:p w14:paraId="1DA202EF" w14:textId="6FF36BDC" w:rsidR="0063730C" w:rsidRPr="003200D3" w:rsidRDefault="00ED47FC" w:rsidP="00063C2B">
            <w:pPr>
              <w:pStyle w:val="isselectedend"/>
              <w:rPr>
                <w:sz w:val="22"/>
                <w:szCs w:val="22"/>
              </w:rPr>
            </w:pPr>
            <w:r w:rsidRPr="00ED47FC">
              <w:rPr>
                <w:sz w:val="22"/>
                <w:szCs w:val="22"/>
              </w:rPr>
              <w:t xml:space="preserve">Practicing encouragement can be as simple as recognizing effort, celebrating small victories, listening with empathy, or offering reassurance during difficult moments. These actions help create an atmosphere where people feel respected, supported, and </w:t>
            </w:r>
            <w:r w:rsidR="00BE3E11" w:rsidRPr="00ED47FC">
              <w:rPr>
                <w:sz w:val="22"/>
                <w:szCs w:val="22"/>
              </w:rPr>
              <w:t>capable. When</w:t>
            </w:r>
            <w:r w:rsidRPr="00ED47FC">
              <w:rPr>
                <w:sz w:val="22"/>
                <w:szCs w:val="22"/>
              </w:rPr>
              <w:t xml:space="preserve"> encouragement becomes part of our daily interactions, we foster growth, resilience, and a stronger sense of community. Small words of support can have a lasting impact and help others achieve more than they thought possible.</w:t>
            </w:r>
          </w:p>
        </w:tc>
      </w:tr>
      <w:tr w:rsidR="0063730C" w14:paraId="3F6A23DD" w14:textId="77777777" w:rsidTr="00CB5B53">
        <w:trPr>
          <w:trHeight w:val="3117"/>
          <w:jc w:val="center"/>
        </w:trPr>
        <w:tc>
          <w:tcPr>
            <w:tcW w:w="7978" w:type="dxa"/>
            <w:gridSpan w:val="6"/>
            <w:tcMar>
              <w:left w:w="0" w:type="dxa"/>
              <w:right w:w="0" w:type="dxa"/>
            </w:tcMar>
          </w:tcPr>
          <w:p w14:paraId="0F1A4956" w14:textId="314A1998" w:rsidR="003750FA" w:rsidRDefault="00063C2B" w:rsidP="003750FA">
            <w:pPr>
              <w:pStyle w:val="Quote"/>
            </w:pPr>
            <w:r>
              <w:rPr>
                <w:noProof/>
              </w:rPr>
              <mc:AlternateContent>
                <mc:Choice Requires="wps">
                  <w:drawing>
                    <wp:anchor distT="0" distB="0" distL="114300" distR="114300" simplePos="0" relativeHeight="251668480" behindDoc="0" locked="0" layoutInCell="1" allowOverlap="1" wp14:anchorId="3E87927A" wp14:editId="7A777F11">
                      <wp:simplePos x="0" y="0"/>
                      <wp:positionH relativeFrom="column">
                        <wp:posOffset>247650</wp:posOffset>
                      </wp:positionH>
                      <wp:positionV relativeFrom="paragraph">
                        <wp:posOffset>120015</wp:posOffset>
                      </wp:positionV>
                      <wp:extent cx="4259580" cy="1836420"/>
                      <wp:effectExtent l="0" t="0" r="26670" b="11430"/>
                      <wp:wrapNone/>
                      <wp:docPr id="505726928" name="Text Box 7"/>
                      <wp:cNvGraphicFramePr/>
                      <a:graphic xmlns:a="http://schemas.openxmlformats.org/drawingml/2006/main">
                        <a:graphicData uri="http://schemas.microsoft.com/office/word/2010/wordprocessingShape">
                          <wps:wsp>
                            <wps:cNvSpPr txBox="1"/>
                            <wps:spPr>
                              <a:xfrm>
                                <a:off x="0" y="0"/>
                                <a:ext cx="4259580" cy="1836420"/>
                              </a:xfrm>
                              <a:prstGeom prst="rect">
                                <a:avLst/>
                              </a:prstGeom>
                              <a:solidFill>
                                <a:srgbClr val="7030A0"/>
                              </a:solidFill>
                              <a:ln w="6350">
                                <a:solidFill>
                                  <a:prstClr val="black"/>
                                </a:solidFill>
                              </a:ln>
                            </wps:spPr>
                            <wps:txbx>
                              <w:txbxContent>
                                <w:p w14:paraId="313417DF" w14:textId="0C5B676B" w:rsidR="00DF1977" w:rsidRPr="00B82759" w:rsidRDefault="00B82759" w:rsidP="00DF1977">
                                  <w:pPr>
                                    <w:jc w:val="center"/>
                                    <w:rPr>
                                      <w:sz w:val="44"/>
                                      <w:szCs w:val="44"/>
                                    </w:rPr>
                                  </w:pPr>
                                  <w:r w:rsidRPr="00B82759">
                                    <w:rPr>
                                      <w:i/>
                                      <w:iCs/>
                                      <w:sz w:val="44"/>
                                      <w:szCs w:val="44"/>
                                    </w:rPr>
                                    <w:t>“Small acts, when multiplied by many people, can transform a community.”</w:t>
                                  </w:r>
                                  <w:r w:rsidRPr="00B82759">
                                    <w:rPr>
                                      <w:sz w:val="44"/>
                                      <w:szCs w:val="44"/>
                                    </w:rPr>
                                    <w:t xml:space="preserve"> — Howard Zinn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927A" id="Text Box 7" o:spid="_x0000_s1027" type="#_x0000_t202" style="position:absolute;margin-left:19.5pt;margin-top:9.45pt;width:335.4pt;height:14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" fillcolor="#7030a0" strokeweight=".5pt">
                      <v:textbox>
                        <w:txbxContent>
                          <w:p w14:paraId="313417DF" w14:textId="0C5B676B" w:rsidR="00DF1977" w:rsidRPr="00B82759" w:rsidRDefault="00B82759" w:rsidP="00DF1977">
                            <w:pPr>
                              <w:jc w:val="center"/>
                              <w:rPr>
                                <w:sz w:val="44"/>
                                <w:szCs w:val="44"/>
                              </w:rPr>
                            </w:pPr>
                            <w:r w:rsidRPr="00B82759">
                              <w:rPr>
                                <w:i/>
                                <w:iCs/>
                                <w:sz w:val="44"/>
                                <w:szCs w:val="44"/>
                              </w:rPr>
                              <w:t>“Small acts, when multiplied by many people, can transform a community.”</w:t>
                            </w:r>
                            <w:r w:rsidRPr="00B82759">
                              <w:rPr>
                                <w:sz w:val="44"/>
                                <w:szCs w:val="44"/>
                              </w:rPr>
                              <w:t xml:space="preserve"> — Howard Zinn</w:t>
                            </w:r>
                          </w:p>
                        </w:txbxContent>
                      </v:textbox>
                    </v:shape>
                  </w:pict>
                </mc:Fallback>
              </mc:AlternateContent>
            </w:r>
            <w:r w:rsidR="001641AF">
              <w:t>“Too often we underestimate the power of a touch, a smile, a kind word, a listening ear… all of which have the potential to turn a life around.”</w:t>
            </w:r>
            <w:r w:rsidR="001641AF">
              <w:br/>
              <w:t>— Leo Buscaglia</w:t>
            </w:r>
          </w:p>
          <w:p w14:paraId="7E7C13EC" w14:textId="37D9EF6A" w:rsidR="0063730C" w:rsidRDefault="0063730C" w:rsidP="003750FA">
            <w:pPr>
              <w:pStyle w:val="QuoteSource"/>
              <w:rPr>
                <w:lang w:eastAsia="ja-JP"/>
              </w:rPr>
            </w:pPr>
          </w:p>
        </w:tc>
        <w:tc>
          <w:tcPr>
            <w:tcW w:w="3841" w:type="dxa"/>
            <w:gridSpan w:val="2"/>
            <w:tcMar>
              <w:top w:w="360" w:type="dxa"/>
              <w:left w:w="360" w:type="dxa"/>
              <w:bottom w:w="360" w:type="dxa"/>
              <w:right w:w="360" w:type="dxa"/>
            </w:tcMar>
          </w:tcPr>
          <w:p w14:paraId="66215AE8" w14:textId="709FD1BA" w:rsidR="001641AF" w:rsidRDefault="009F7D2C" w:rsidP="001641AF">
            <w:pPr>
              <w:pStyle w:val="NormalWeb"/>
            </w:pPr>
            <w:r>
              <w:rPr>
                <w:noProof/>
                <w:lang w:eastAsia="ja-JP"/>
              </w:rPr>
              <mc:AlternateContent>
                <mc:Choice Requires="wps">
                  <w:drawing>
                    <wp:anchor distT="0" distB="0" distL="114300" distR="114300" simplePos="0" relativeHeight="251670528" behindDoc="1" locked="0" layoutInCell="1" allowOverlap="1" wp14:anchorId="71DDC7B0" wp14:editId="30F4AD90">
                      <wp:simplePos x="0" y="0"/>
                      <wp:positionH relativeFrom="column">
                        <wp:posOffset>-604520</wp:posOffset>
                      </wp:positionH>
                      <wp:positionV relativeFrom="paragraph">
                        <wp:posOffset>-128905</wp:posOffset>
                      </wp:positionV>
                      <wp:extent cx="2773680" cy="2491740"/>
                      <wp:effectExtent l="0" t="0" r="26670" b="22860"/>
                      <wp:wrapNone/>
                      <wp:docPr id="922175566" name="Flowchart: Terminator 77"/>
                      <wp:cNvGraphicFramePr/>
                      <a:graphic xmlns:a="http://schemas.openxmlformats.org/drawingml/2006/main">
                        <a:graphicData uri="http://schemas.microsoft.com/office/word/2010/wordprocessingShape">
                          <wps:wsp>
                            <wps:cNvSpPr/>
                            <wps:spPr>
                              <a:xfrm>
                                <a:off x="0" y="0"/>
                                <a:ext cx="2773680" cy="2491740"/>
                              </a:xfrm>
                              <a:prstGeom prst="flowChartTerminator">
                                <a:avLst/>
                              </a:prstGeom>
                              <a:blipFill dpi="0" rotWithShape="1">
                                <a:blip r:embed="rId14">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8B74F" id="_x0000_t116" coordsize="21600,21600" o:spt="116" path="m3475,qx,10800,3475,21600l18125,21600qx21600,10800,18125,xe">
                      <v:stroke joinstyle="miter"/>
                      <v:path gradientshapeok="t" o:connecttype="rect" textboxrect="1018,3163,20582,18437"/>
                    </v:shapetype>
                    <v:shape id="Flowchart: Terminator 77" o:spid="_x0000_s1026" type="#_x0000_t116" style="position:absolute;margin-left:-47.6pt;margin-top:-10.15pt;width:218.4pt;height:19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" strokecolor="#0a0613 [484]" strokeweight="2pt">
                      <v:fill r:id="rId15" o:title="" recolor="t" rotate="t" type="frame"/>
                    </v:shape>
                  </w:pict>
                </mc:Fallback>
              </mc:AlternateContent>
            </w:r>
          </w:p>
          <w:p w14:paraId="0506FB4B" w14:textId="51C43E88" w:rsidR="003200D3" w:rsidRDefault="003200D3" w:rsidP="003200D3">
            <w:pPr>
              <w:pStyle w:val="NormalWeb"/>
            </w:pPr>
          </w:p>
          <w:p w14:paraId="791540F6" w14:textId="73370DBB" w:rsidR="0063730C" w:rsidRDefault="0063730C" w:rsidP="003750FA">
            <w:pPr>
              <w:rPr>
                <w:lang w:eastAsia="ja-JP"/>
              </w:rPr>
            </w:pPr>
          </w:p>
        </w:tc>
      </w:tr>
      <w:tr w:rsidR="003750FA" w14:paraId="35009A60" w14:textId="77777777" w:rsidTr="00CB5B53">
        <w:trPr>
          <w:trHeight w:val="55"/>
          <w:jc w:val="center"/>
        </w:trPr>
        <w:tc>
          <w:tcPr>
            <w:tcW w:w="5449" w:type="dxa"/>
            <w:gridSpan w:val="5"/>
            <w:tcMar>
              <w:left w:w="0" w:type="dxa"/>
              <w:right w:w="0" w:type="dxa"/>
            </w:tcMar>
          </w:tcPr>
          <w:p w14:paraId="65EEB0EC" w14:textId="77777777" w:rsidR="003750FA" w:rsidRDefault="003750FA" w:rsidP="00DA3E92">
            <w:pPr>
              <w:pStyle w:val="NoSpacing"/>
              <w:rPr>
                <w:lang w:eastAsia="ja-JP"/>
              </w:rPr>
            </w:pPr>
          </w:p>
        </w:tc>
        <w:tc>
          <w:tcPr>
            <w:tcW w:w="6370" w:type="dxa"/>
            <w:gridSpan w:val="3"/>
          </w:tcPr>
          <w:p w14:paraId="11062D32" w14:textId="1BBD4F87" w:rsidR="003750FA" w:rsidRDefault="003750FA" w:rsidP="00DA3E92">
            <w:pPr>
              <w:pStyle w:val="NoSpacing"/>
              <w:rPr>
                <w:lang w:eastAsia="ja-JP"/>
              </w:rPr>
            </w:pPr>
          </w:p>
        </w:tc>
      </w:tr>
      <w:tr w:rsidR="00E759D0" w14:paraId="7545DB75" w14:textId="77777777" w:rsidTr="00CB5B53">
        <w:trPr>
          <w:trHeight w:val="184"/>
          <w:jc w:val="center"/>
        </w:trPr>
        <w:tc>
          <w:tcPr>
            <w:tcW w:w="5449" w:type="dxa"/>
            <w:gridSpan w:val="5"/>
            <w:tcMar>
              <w:left w:w="0" w:type="dxa"/>
              <w:right w:w="0" w:type="dxa"/>
            </w:tcMar>
          </w:tcPr>
          <w:p w14:paraId="732F2C17" w14:textId="2550E96F" w:rsidR="00E759D0" w:rsidRPr="00463223" w:rsidRDefault="00E759D0" w:rsidP="00E759D0">
            <w:pPr>
              <w:pStyle w:val="Heading1"/>
            </w:pPr>
            <w:r>
              <w:t>Community Events</w:t>
            </w:r>
          </w:p>
        </w:tc>
        <w:tc>
          <w:tcPr>
            <w:tcW w:w="6370" w:type="dxa"/>
            <w:gridSpan w:val="3"/>
            <w:vMerge w:val="restart"/>
          </w:tcPr>
          <w:p w14:paraId="73BB58AD" w14:textId="5E1103A8" w:rsidR="00E759D0" w:rsidRDefault="00E759D0" w:rsidP="00662826">
            <w:pPr>
              <w:pStyle w:val="Heading2"/>
              <w:rPr>
                <w:lang w:eastAsia="ja-JP"/>
              </w:rPr>
            </w:pPr>
          </w:p>
        </w:tc>
      </w:tr>
      <w:tr w:rsidR="00E759D0" w14:paraId="0A28FD06" w14:textId="77777777" w:rsidTr="00CB5B53">
        <w:trPr>
          <w:trHeight w:val="55"/>
          <w:jc w:val="center"/>
        </w:trPr>
        <w:tc>
          <w:tcPr>
            <w:tcW w:w="831" w:type="dxa"/>
            <w:shd w:val="clear" w:color="auto" w:fill="454C02" w:themeFill="accent2"/>
            <w:tcMar>
              <w:left w:w="0" w:type="dxa"/>
              <w:right w:w="0" w:type="dxa"/>
            </w:tcMar>
          </w:tcPr>
          <w:p w14:paraId="14010607" w14:textId="77777777" w:rsidR="00E759D0" w:rsidRPr="00463223" w:rsidRDefault="00E759D0" w:rsidP="003064CD">
            <w:pPr>
              <w:pStyle w:val="NoSpacing"/>
              <w:numPr>
                <w:ilvl w:val="0"/>
                <w:numId w:val="2"/>
              </w:numPr>
              <w:rPr>
                <w:sz w:val="10"/>
                <w:szCs w:val="10"/>
              </w:rPr>
            </w:pPr>
          </w:p>
        </w:tc>
        <w:tc>
          <w:tcPr>
            <w:tcW w:w="1753" w:type="dxa"/>
          </w:tcPr>
          <w:p w14:paraId="0650EB07" w14:textId="77777777" w:rsidR="00E759D0" w:rsidRPr="00463223" w:rsidRDefault="00E759D0" w:rsidP="00E759D0">
            <w:pPr>
              <w:pStyle w:val="NoSpacing"/>
              <w:rPr>
                <w:sz w:val="10"/>
                <w:szCs w:val="10"/>
              </w:rPr>
            </w:pPr>
          </w:p>
        </w:tc>
        <w:tc>
          <w:tcPr>
            <w:tcW w:w="276" w:type="dxa"/>
          </w:tcPr>
          <w:p w14:paraId="69550CA9" w14:textId="77777777" w:rsidR="00E759D0" w:rsidRPr="00463223" w:rsidRDefault="00E759D0" w:rsidP="00E759D0">
            <w:pPr>
              <w:pStyle w:val="NoSpacing"/>
              <w:rPr>
                <w:sz w:val="10"/>
                <w:szCs w:val="10"/>
              </w:rPr>
            </w:pPr>
          </w:p>
        </w:tc>
        <w:tc>
          <w:tcPr>
            <w:tcW w:w="2588" w:type="dxa"/>
            <w:gridSpan w:val="2"/>
          </w:tcPr>
          <w:p w14:paraId="7ED3942B" w14:textId="77777777" w:rsidR="00E759D0" w:rsidRPr="00463223" w:rsidRDefault="00E759D0" w:rsidP="00E759D0">
            <w:pPr>
              <w:pStyle w:val="NoSpacing"/>
              <w:rPr>
                <w:sz w:val="10"/>
                <w:szCs w:val="10"/>
              </w:rPr>
            </w:pPr>
          </w:p>
        </w:tc>
        <w:tc>
          <w:tcPr>
            <w:tcW w:w="6370" w:type="dxa"/>
            <w:gridSpan w:val="3"/>
            <w:vMerge/>
          </w:tcPr>
          <w:p w14:paraId="15E84197" w14:textId="77777777" w:rsidR="00E759D0" w:rsidRDefault="00E759D0" w:rsidP="00E759D0">
            <w:pPr>
              <w:pStyle w:val="NoSpacing"/>
              <w:rPr>
                <w:lang w:eastAsia="ja-JP"/>
              </w:rPr>
            </w:pPr>
          </w:p>
        </w:tc>
      </w:tr>
    </w:tbl>
    <w:tbl>
      <w:tblPr>
        <w:tblStyle w:val="TableGrid"/>
        <w:tblW w:w="0" w:type="auto"/>
        <w:tblLook w:val="04A0" w:firstRow="1" w:lastRow="0" w:firstColumn="1" w:lastColumn="0" w:noHBand="0" w:noVBand="1"/>
      </w:tblPr>
      <w:tblGrid>
        <w:gridCol w:w="3660"/>
        <w:gridCol w:w="3661"/>
        <w:gridCol w:w="3661"/>
      </w:tblGrid>
      <w:tr w:rsidR="004B18DB" w14:paraId="76B7F7F7" w14:textId="77777777" w:rsidTr="00CB5B53">
        <w:trPr>
          <w:trHeight w:val="3344"/>
        </w:trPr>
        <w:tc>
          <w:tcPr>
            <w:tcW w:w="3660" w:type="dxa"/>
          </w:tcPr>
          <w:p w14:paraId="542AB40B" w14:textId="5F197524" w:rsidR="004B18DB" w:rsidRDefault="00393729" w:rsidP="00393729">
            <w:pPr>
              <w:pStyle w:val="NoSpacing"/>
              <w:jc w:val="center"/>
              <w:rPr>
                <w:b/>
                <w:bCs/>
                <w:color w:val="492A86" w:themeColor="accent1"/>
                <w:sz w:val="44"/>
                <w:szCs w:val="44"/>
                <w:lang w:eastAsia="ja-JP"/>
              </w:rPr>
            </w:pPr>
            <w:r w:rsidRPr="005E0E39">
              <w:rPr>
                <w:b/>
                <w:bCs/>
                <w:color w:val="492A86" w:themeColor="accent1"/>
                <w:sz w:val="44"/>
                <w:szCs w:val="44"/>
                <w:lang w:eastAsia="ja-JP"/>
              </w:rPr>
              <w:t xml:space="preserve">July </w:t>
            </w:r>
            <w:r w:rsidR="001F5EAC">
              <w:rPr>
                <w:b/>
                <w:bCs/>
                <w:color w:val="492A86" w:themeColor="accent1"/>
                <w:sz w:val="44"/>
                <w:szCs w:val="44"/>
                <w:lang w:eastAsia="ja-JP"/>
              </w:rPr>
              <w:t xml:space="preserve"> </w:t>
            </w:r>
          </w:p>
          <w:p w14:paraId="683CE236" w14:textId="77777777" w:rsidR="001F5EAC" w:rsidRPr="008650D8" w:rsidRDefault="001F5EAC" w:rsidP="00393729">
            <w:pPr>
              <w:pStyle w:val="NoSpacing"/>
              <w:jc w:val="center"/>
              <w:rPr>
                <w:b/>
                <w:bCs/>
                <w:color w:val="492A86" w:themeColor="accent1"/>
                <w:sz w:val="24"/>
                <w:lang w:eastAsia="ja-JP"/>
              </w:rPr>
            </w:pPr>
          </w:p>
          <w:p w14:paraId="4DBB407C" w14:textId="3AB910A1" w:rsidR="005E0E39" w:rsidRPr="001F5EAC" w:rsidRDefault="00027733" w:rsidP="001F5EAC">
            <w:pPr>
              <w:pStyle w:val="NoSpacing"/>
              <w:rPr>
                <w:b/>
                <w:bCs/>
                <w:sz w:val="28"/>
                <w:szCs w:val="28"/>
                <w:lang w:eastAsia="ja-JP"/>
              </w:rPr>
            </w:pPr>
            <w:r w:rsidRPr="001F5EAC">
              <w:rPr>
                <w:b/>
                <w:bCs/>
                <w:sz w:val="28"/>
                <w:szCs w:val="28"/>
                <w:lang w:eastAsia="ja-JP"/>
              </w:rPr>
              <w:t>7-11 Oak Grove Pool</w:t>
            </w:r>
            <w:r w:rsidR="008650D8">
              <w:rPr>
                <w:b/>
                <w:bCs/>
                <w:sz w:val="28"/>
                <w:szCs w:val="28"/>
                <w:lang w:eastAsia="ja-JP"/>
              </w:rPr>
              <w:t xml:space="preserve"> Party </w:t>
            </w:r>
          </w:p>
          <w:p w14:paraId="413B8AB1" w14:textId="77777777" w:rsidR="00027733" w:rsidRPr="001F5EAC" w:rsidRDefault="00027733" w:rsidP="001F5EAC">
            <w:pPr>
              <w:pStyle w:val="NoSpacing"/>
              <w:rPr>
                <w:b/>
                <w:bCs/>
                <w:sz w:val="28"/>
                <w:szCs w:val="28"/>
                <w:lang w:eastAsia="ja-JP"/>
              </w:rPr>
            </w:pPr>
            <w:r w:rsidRPr="001F5EAC">
              <w:rPr>
                <w:b/>
                <w:bCs/>
                <w:sz w:val="28"/>
                <w:szCs w:val="28"/>
                <w:lang w:eastAsia="ja-JP"/>
              </w:rPr>
              <w:t>7-16 Movie Music Bingo</w:t>
            </w:r>
          </w:p>
          <w:p w14:paraId="062BDB7C" w14:textId="053833E3" w:rsidR="00027733" w:rsidRPr="001F5EAC" w:rsidRDefault="001F5EAC" w:rsidP="001F5EAC">
            <w:pPr>
              <w:pStyle w:val="NoSpacing"/>
              <w:rPr>
                <w:b/>
                <w:bCs/>
                <w:sz w:val="28"/>
                <w:szCs w:val="28"/>
                <w:lang w:eastAsia="ja-JP"/>
              </w:rPr>
            </w:pPr>
            <w:r w:rsidRPr="001F5EAC">
              <w:rPr>
                <w:b/>
                <w:bCs/>
                <w:sz w:val="28"/>
                <w:szCs w:val="28"/>
                <w:lang w:eastAsia="ja-JP"/>
              </w:rPr>
              <w:t>7-23 Christmas in July</w:t>
            </w:r>
            <w:r>
              <w:rPr>
                <w:b/>
                <w:bCs/>
                <w:sz w:val="28"/>
                <w:szCs w:val="28"/>
                <w:lang w:eastAsia="ja-JP"/>
              </w:rPr>
              <w:t xml:space="preserve">         </w:t>
            </w:r>
            <w:r w:rsidRPr="001F5EAC">
              <w:rPr>
                <w:b/>
                <w:bCs/>
                <w:sz w:val="28"/>
                <w:szCs w:val="28"/>
                <w:lang w:eastAsia="ja-JP"/>
              </w:rPr>
              <w:t xml:space="preserve"> </w:t>
            </w:r>
            <w:r>
              <w:rPr>
                <w:b/>
                <w:bCs/>
                <w:sz w:val="28"/>
                <w:szCs w:val="28"/>
                <w:lang w:eastAsia="ja-JP"/>
              </w:rPr>
              <w:t xml:space="preserve">      </w:t>
            </w:r>
            <w:r w:rsidRPr="001F5EAC">
              <w:rPr>
                <w:b/>
                <w:bCs/>
                <w:sz w:val="28"/>
                <w:szCs w:val="28"/>
                <w:lang w:eastAsia="ja-JP"/>
              </w:rPr>
              <w:t>Bingo</w:t>
            </w:r>
          </w:p>
          <w:p w14:paraId="3181E480" w14:textId="49627685" w:rsidR="001F5EAC" w:rsidRPr="005E0E39" w:rsidRDefault="001F5EAC" w:rsidP="001F5EAC">
            <w:pPr>
              <w:pStyle w:val="NoSpacing"/>
              <w:rPr>
                <w:b/>
                <w:bCs/>
                <w:sz w:val="22"/>
                <w:szCs w:val="22"/>
                <w:lang w:eastAsia="ja-JP"/>
              </w:rPr>
            </w:pPr>
            <w:r w:rsidRPr="001F5EAC">
              <w:rPr>
                <w:b/>
                <w:bCs/>
                <w:sz w:val="28"/>
                <w:szCs w:val="28"/>
                <w:lang w:eastAsia="ja-JP"/>
              </w:rPr>
              <w:t>7-25 Water Carnival</w:t>
            </w:r>
            <w:r>
              <w:rPr>
                <w:b/>
                <w:bCs/>
                <w:sz w:val="22"/>
                <w:szCs w:val="22"/>
                <w:lang w:eastAsia="ja-JP"/>
              </w:rPr>
              <w:t xml:space="preserve"> </w:t>
            </w:r>
          </w:p>
        </w:tc>
        <w:tc>
          <w:tcPr>
            <w:tcW w:w="3661" w:type="dxa"/>
          </w:tcPr>
          <w:p w14:paraId="0B93B253" w14:textId="77777777" w:rsidR="004B18DB" w:rsidRDefault="00393729" w:rsidP="00393729">
            <w:pPr>
              <w:pStyle w:val="NoSpacing"/>
              <w:jc w:val="center"/>
              <w:rPr>
                <w:b/>
                <w:bCs/>
                <w:sz w:val="44"/>
                <w:szCs w:val="44"/>
                <w:lang w:eastAsia="ja-JP"/>
              </w:rPr>
            </w:pPr>
            <w:r w:rsidRPr="005E0E39">
              <w:rPr>
                <w:b/>
                <w:bCs/>
                <w:color w:val="492A86" w:themeColor="accent1"/>
                <w:sz w:val="44"/>
                <w:szCs w:val="44"/>
                <w:lang w:eastAsia="ja-JP"/>
              </w:rPr>
              <w:t>August</w:t>
            </w:r>
            <w:r w:rsidRPr="005E0E39">
              <w:rPr>
                <w:b/>
                <w:bCs/>
                <w:sz w:val="44"/>
                <w:szCs w:val="44"/>
                <w:lang w:eastAsia="ja-JP"/>
              </w:rPr>
              <w:t xml:space="preserve"> </w:t>
            </w:r>
          </w:p>
          <w:p w14:paraId="3D56BE84" w14:textId="77777777" w:rsidR="001F5EAC" w:rsidRDefault="001F5EAC" w:rsidP="00393729">
            <w:pPr>
              <w:pStyle w:val="NoSpacing"/>
              <w:jc w:val="center"/>
              <w:rPr>
                <w:b/>
                <w:bCs/>
                <w:sz w:val="24"/>
                <w:lang w:eastAsia="ja-JP"/>
              </w:rPr>
            </w:pPr>
          </w:p>
          <w:p w14:paraId="285C0F26" w14:textId="6EBDF01B" w:rsidR="008650D8" w:rsidRPr="00472E10" w:rsidRDefault="008650D8" w:rsidP="008650D8">
            <w:pPr>
              <w:pStyle w:val="NoSpacing"/>
              <w:rPr>
                <w:b/>
                <w:bCs/>
                <w:sz w:val="28"/>
                <w:szCs w:val="28"/>
                <w:lang w:eastAsia="ja-JP"/>
              </w:rPr>
            </w:pPr>
            <w:r w:rsidRPr="00472E10">
              <w:rPr>
                <w:b/>
                <w:bCs/>
                <w:sz w:val="28"/>
                <w:szCs w:val="28"/>
                <w:lang w:eastAsia="ja-JP"/>
              </w:rPr>
              <w:t>8-6 50/60’s Music Bingo</w:t>
            </w:r>
          </w:p>
          <w:p w14:paraId="32C00EA3" w14:textId="470E7135" w:rsidR="008650D8" w:rsidRPr="00472E10" w:rsidRDefault="008650D8" w:rsidP="008650D8">
            <w:pPr>
              <w:pStyle w:val="NoSpacing"/>
              <w:rPr>
                <w:b/>
                <w:bCs/>
                <w:sz w:val="28"/>
                <w:szCs w:val="28"/>
                <w:lang w:eastAsia="ja-JP"/>
              </w:rPr>
            </w:pPr>
            <w:r w:rsidRPr="00472E10">
              <w:rPr>
                <w:b/>
                <w:bCs/>
                <w:sz w:val="28"/>
                <w:szCs w:val="28"/>
                <w:lang w:eastAsia="ja-JP"/>
              </w:rPr>
              <w:t>8-9 Oak Grove Pool Party</w:t>
            </w:r>
          </w:p>
          <w:p w14:paraId="48A06D1D" w14:textId="77777777" w:rsidR="008650D8" w:rsidRPr="00472E10" w:rsidRDefault="00472E10" w:rsidP="008650D8">
            <w:pPr>
              <w:pStyle w:val="NoSpacing"/>
              <w:rPr>
                <w:b/>
                <w:bCs/>
                <w:sz w:val="28"/>
                <w:szCs w:val="28"/>
                <w:lang w:eastAsia="ja-JP"/>
              </w:rPr>
            </w:pPr>
            <w:r w:rsidRPr="00472E10">
              <w:rPr>
                <w:b/>
                <w:bCs/>
                <w:sz w:val="28"/>
                <w:szCs w:val="28"/>
                <w:lang w:eastAsia="ja-JP"/>
              </w:rPr>
              <w:t>8-13 70/80’s Music Bingo</w:t>
            </w:r>
          </w:p>
          <w:p w14:paraId="6EF995C0" w14:textId="77777777" w:rsidR="00472E10" w:rsidRPr="00472E10" w:rsidRDefault="00472E10" w:rsidP="008650D8">
            <w:pPr>
              <w:pStyle w:val="NoSpacing"/>
              <w:rPr>
                <w:b/>
                <w:bCs/>
                <w:sz w:val="28"/>
                <w:szCs w:val="28"/>
                <w:lang w:eastAsia="ja-JP"/>
              </w:rPr>
            </w:pPr>
            <w:r w:rsidRPr="00472E10">
              <w:rPr>
                <w:b/>
                <w:bCs/>
                <w:sz w:val="28"/>
                <w:szCs w:val="28"/>
                <w:lang w:eastAsia="ja-JP"/>
              </w:rPr>
              <w:t>8-18 90/00’s Music Bingo</w:t>
            </w:r>
          </w:p>
          <w:p w14:paraId="5F27C52F" w14:textId="07802685" w:rsidR="00472E10" w:rsidRPr="008650D8" w:rsidRDefault="00472E10" w:rsidP="008650D8">
            <w:pPr>
              <w:pStyle w:val="NoSpacing"/>
              <w:rPr>
                <w:b/>
                <w:bCs/>
                <w:sz w:val="24"/>
                <w:lang w:eastAsia="ja-JP"/>
              </w:rPr>
            </w:pPr>
            <w:r w:rsidRPr="00472E10">
              <w:rPr>
                <w:b/>
                <w:bCs/>
                <w:sz w:val="28"/>
                <w:szCs w:val="28"/>
                <w:lang w:eastAsia="ja-JP"/>
              </w:rPr>
              <w:t>8-27 10/20’s Music Bingo</w:t>
            </w:r>
            <w:r>
              <w:rPr>
                <w:b/>
                <w:bCs/>
                <w:sz w:val="24"/>
                <w:lang w:eastAsia="ja-JP"/>
              </w:rPr>
              <w:t xml:space="preserve"> </w:t>
            </w:r>
          </w:p>
        </w:tc>
        <w:tc>
          <w:tcPr>
            <w:tcW w:w="3661" w:type="dxa"/>
          </w:tcPr>
          <w:p w14:paraId="64FCB72A" w14:textId="77777777" w:rsidR="004B18DB" w:rsidRDefault="00393729" w:rsidP="00393729">
            <w:pPr>
              <w:pStyle w:val="NoSpacing"/>
              <w:jc w:val="center"/>
              <w:rPr>
                <w:b/>
                <w:bCs/>
                <w:sz w:val="44"/>
                <w:szCs w:val="44"/>
                <w:lang w:eastAsia="ja-JP"/>
              </w:rPr>
            </w:pPr>
            <w:r w:rsidRPr="005E0E39">
              <w:rPr>
                <w:b/>
                <w:bCs/>
                <w:color w:val="492A86" w:themeColor="accent1"/>
                <w:sz w:val="44"/>
                <w:szCs w:val="44"/>
                <w:lang w:eastAsia="ja-JP"/>
              </w:rPr>
              <w:t>September</w:t>
            </w:r>
            <w:r w:rsidRPr="005E0E39">
              <w:rPr>
                <w:b/>
                <w:bCs/>
                <w:sz w:val="44"/>
                <w:szCs w:val="44"/>
                <w:lang w:eastAsia="ja-JP"/>
              </w:rPr>
              <w:t xml:space="preserve"> </w:t>
            </w:r>
          </w:p>
          <w:p w14:paraId="12CDB4D3" w14:textId="77777777" w:rsidR="00472E10" w:rsidRDefault="00472E10" w:rsidP="00393729">
            <w:pPr>
              <w:pStyle w:val="NoSpacing"/>
              <w:jc w:val="center"/>
              <w:rPr>
                <w:b/>
                <w:bCs/>
                <w:sz w:val="24"/>
                <w:lang w:eastAsia="ja-JP"/>
              </w:rPr>
            </w:pPr>
          </w:p>
          <w:p w14:paraId="5A55FE41" w14:textId="77777777" w:rsidR="00472E10" w:rsidRPr="00A061E4" w:rsidRDefault="00A061E4" w:rsidP="00472E10">
            <w:pPr>
              <w:pStyle w:val="NoSpacing"/>
              <w:rPr>
                <w:b/>
                <w:bCs/>
                <w:sz w:val="28"/>
                <w:szCs w:val="28"/>
                <w:lang w:eastAsia="ja-JP"/>
              </w:rPr>
            </w:pPr>
            <w:r w:rsidRPr="00A061E4">
              <w:rPr>
                <w:b/>
                <w:bCs/>
                <w:sz w:val="28"/>
                <w:szCs w:val="28"/>
                <w:lang w:eastAsia="ja-JP"/>
              </w:rPr>
              <w:t>9-17 Country Music Bingo</w:t>
            </w:r>
          </w:p>
          <w:p w14:paraId="13C48F3E" w14:textId="3F390B7D" w:rsidR="00A061E4" w:rsidRPr="00472E10" w:rsidRDefault="00A061E4" w:rsidP="00472E10">
            <w:pPr>
              <w:pStyle w:val="NoSpacing"/>
              <w:rPr>
                <w:b/>
                <w:bCs/>
                <w:sz w:val="24"/>
                <w:lang w:eastAsia="ja-JP"/>
              </w:rPr>
            </w:pPr>
            <w:r w:rsidRPr="00A061E4">
              <w:rPr>
                <w:b/>
                <w:bCs/>
                <w:sz w:val="28"/>
                <w:szCs w:val="28"/>
                <w:lang w:eastAsia="ja-JP"/>
              </w:rPr>
              <w:t>9-24 Prom</w:t>
            </w:r>
          </w:p>
        </w:tc>
      </w:tr>
    </w:tbl>
    <w:p w14:paraId="093A5FFE" w14:textId="3EC28E13" w:rsidR="00D614EF" w:rsidRDefault="00CB5B53" w:rsidP="00E759D0">
      <w:pPr>
        <w:pStyle w:val="NoSpacing"/>
        <w:rPr>
          <w:lang w:eastAsia="ja-JP"/>
        </w:rPr>
        <w:sectPr w:rsidR="00D614EF" w:rsidSect="00B42643">
          <w:footerReference w:type="even" r:id="rId16"/>
          <w:headerReference w:type="first" r:id="rId17"/>
          <w:pgSz w:w="12240" w:h="15840"/>
          <w:pgMar w:top="360" w:right="360" w:bottom="360" w:left="360" w:header="288" w:footer="432" w:gutter="0"/>
          <w:cols w:space="720"/>
          <w:titlePg/>
          <w:docGrid w:linePitch="360"/>
        </w:sectPr>
      </w:pPr>
      <w:r>
        <w:rPr>
          <w:noProof/>
          <w:lang w:eastAsia="ja-JP"/>
        </w:rPr>
        <mc:AlternateContent>
          <mc:Choice Requires="wps">
            <w:drawing>
              <wp:anchor distT="45720" distB="45720" distL="114300" distR="114300" simplePos="0" relativeHeight="251662336" behindDoc="0" locked="0" layoutInCell="1" allowOverlap="1" wp14:anchorId="2BADBFB3" wp14:editId="37E04509">
                <wp:simplePos x="0" y="0"/>
                <wp:positionH relativeFrom="column">
                  <wp:posOffset>784860</wp:posOffset>
                </wp:positionH>
                <wp:positionV relativeFrom="paragraph">
                  <wp:posOffset>323215</wp:posOffset>
                </wp:positionV>
                <wp:extent cx="5707380" cy="8077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807720"/>
                        </a:xfrm>
                        <a:prstGeom prst="rect">
                          <a:avLst/>
                        </a:prstGeom>
                        <a:solidFill>
                          <a:srgbClr val="FFFFFF"/>
                        </a:solidFill>
                        <a:ln w="9525">
                          <a:solidFill>
                            <a:srgbClr val="000000"/>
                          </a:solidFill>
                          <a:miter lim="800000"/>
                          <a:headEnd/>
                          <a:tailEnd/>
                        </a:ln>
                      </wps:spPr>
                      <wps:txbx>
                        <w:txbxContent>
                          <w:p w14:paraId="14511C5B" w14:textId="0FE254D1" w:rsidR="00F848CA" w:rsidRDefault="00F848CA" w:rsidP="00BE3E11">
                            <w:pPr>
                              <w:jc w:val="center"/>
                            </w:pPr>
                            <w:r>
                              <w:t xml:space="preserve">Please RSVP for Community Events through our website </w:t>
                            </w:r>
                            <w:hyperlink r:id="rId18" w:history="1">
                              <w:r w:rsidRPr="00DE010F">
                                <w:rPr>
                                  <w:rStyle w:val="Hyperlink"/>
                                </w:rPr>
                                <w:t>www.harmonyhousecarehomes.com</w:t>
                              </w:r>
                            </w:hyperlink>
                            <w:r>
                              <w:t xml:space="preserve"> under our events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DBFB3" id="Text Box 2" o:spid="_x0000_s1028" type="#_x0000_t202" style="position:absolute;margin-left:61.8pt;margin-top:25.45pt;width:449.4pt;height:6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">
                <v:textbox>
                  <w:txbxContent>
                    <w:p w14:paraId="14511C5B" w14:textId="0FE254D1" w:rsidR="00F848CA" w:rsidRDefault="00F848CA" w:rsidP="00BE3E11">
                      <w:pPr>
                        <w:jc w:val="center"/>
                      </w:pPr>
                      <w:r>
                        <w:t xml:space="preserve">Please RSVP for Community Events through our website </w:t>
                      </w:r>
                      <w:hyperlink r:id="rId19" w:history="1">
                        <w:r w:rsidRPr="00DE010F">
                          <w:rPr>
                            <w:rStyle w:val="Hyperlink"/>
                          </w:rPr>
                          <w:t>www.harmonyhousecarehomes.com</w:t>
                        </w:r>
                      </w:hyperlink>
                      <w:r>
                        <w:t xml:space="preserve"> under our events tab.</w:t>
                      </w:r>
                    </w:p>
                  </w:txbxContent>
                </v:textbox>
                <w10:wrap type="square"/>
              </v:shape>
            </w:pict>
          </mc:Fallback>
        </mc:AlternateContent>
      </w:r>
    </w:p>
    <w:p w14:paraId="5C4CD804" w14:textId="007ED643" w:rsidR="00FB5A8F" w:rsidRDefault="0061396E" w:rsidP="00FB5A8F">
      <w:pPr>
        <w:pStyle w:val="Info"/>
      </w:pPr>
      <w:r w:rsidRPr="001A4BA1">
        <w:rPr>
          <w:noProof/>
          <w:sz w:val="12"/>
        </w:rPr>
        <mc:AlternateContent>
          <mc:Choice Requires="wpg">
            <w:drawing>
              <wp:anchor distT="0" distB="0" distL="114300" distR="114300" simplePos="0" relativeHeight="251664384" behindDoc="0" locked="0" layoutInCell="1" allowOverlap="1" wp14:anchorId="61C29118" wp14:editId="50D9477C">
                <wp:simplePos x="0" y="0"/>
                <wp:positionH relativeFrom="page">
                  <wp:posOffset>5119573</wp:posOffset>
                </wp:positionH>
                <wp:positionV relativeFrom="margin">
                  <wp:align>center</wp:align>
                </wp:positionV>
                <wp:extent cx="2475865" cy="9555480"/>
                <wp:effectExtent l="0" t="0" r="27305" b="26670"/>
                <wp:wrapSquare wrapText="bothSides"/>
                <wp:docPr id="211" name="Group 219"/>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344620C" w14:textId="77777777" w:rsidR="00EF1501" w:rsidRPr="0012536B" w:rsidRDefault="00EF1501" w:rsidP="00EF1501">
                              <w:pPr>
                                <w:spacing w:before="880" w:after="240" w:line="240" w:lineRule="auto"/>
                                <w:rPr>
                                  <w:rFonts w:asciiTheme="majorHAnsi" w:eastAsiaTheme="majorEastAsia" w:hAnsiTheme="majorHAnsi" w:cstheme="majorBidi"/>
                                  <w:b/>
                                  <w:bCs/>
                                  <w:color w:val="492A86" w:themeColor="accent1"/>
                                  <w:sz w:val="40"/>
                                  <w:szCs w:val="40"/>
                                </w:rPr>
                              </w:pPr>
                              <w:r w:rsidRPr="0012536B">
                                <w:rPr>
                                  <w:b/>
                                  <w:bCs/>
                                </w:rPr>
                                <w:t>Heads Up &amp; Reminders</w:t>
                              </w:r>
                            </w:p>
                            <w:p w14:paraId="4DAE3295" w14:textId="0C5C1E0D"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Continue using SCOMM for all non-emergency communication to help keep communication clear and organized. </w:t>
                              </w:r>
                            </w:p>
                            <w:p w14:paraId="2ED7629C" w14:textId="6EAD6F73"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Summer temperatures are still high—remember to stay hydrated, wear sunscreen, and take precautions during outdoor activities. </w:t>
                              </w:r>
                            </w:p>
                            <w:p w14:paraId="17EEC467" w14:textId="7691BF4B"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Be sure to check for ticks after outings and report any concerns promptly. </w:t>
                              </w:r>
                            </w:p>
                            <w:p w14:paraId="3DF17311" w14:textId="2EA4DC10"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Review upcoming community event calendars and activity schedules to stay informed and prepared. </w:t>
                              </w:r>
                            </w:p>
                            <w:p w14:paraId="6ABF5E90" w14:textId="3E61BDCA"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Please ensure all required trainings and documentation are completed by their assigned deadlines. </w:t>
                              </w:r>
                            </w:p>
                            <w:p w14:paraId="40F23ED3" w14:textId="77777777" w:rsidR="008054FD" w:rsidRPr="00F36802" w:rsidRDefault="002B5312" w:rsidP="00906DB9">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Weather can be unpredictable—be prepared with appropriate </w:t>
                              </w:r>
                              <w:r w:rsidRPr="00F36802">
                                <w:rPr>
                                  <w:rFonts w:ascii="Times New Roman" w:eastAsia="Times New Roman" w:hAnsi="Times New Roman" w:cs="Times New Roman"/>
                                  <w:sz w:val="24"/>
                                </w:rPr>
                                <w:t xml:space="preserve">clothing and footwear for changing conditions. </w:t>
                              </w:r>
                            </w:p>
                            <w:p w14:paraId="75606F2A" w14:textId="56CDB8EE" w:rsidR="008054FD" w:rsidRPr="00F36802" w:rsidRDefault="008054FD" w:rsidP="008054FD">
                              <w:pPr>
                                <w:spacing w:before="0" w:after="0" w:line="240" w:lineRule="auto"/>
                                <w:rPr>
                                  <w:rFonts w:ascii="Times New Roman" w:eastAsia="Times New Roman" w:hAnsi="Times New Roman" w:cs="Times New Roman"/>
                                  <w:sz w:val="24"/>
                                </w:rPr>
                              </w:pPr>
                              <w:r w:rsidRPr="00F36802">
                                <w:rPr>
                                  <w:rFonts w:ascii="Times New Roman" w:eastAsia="Times New Roman" w:hAnsi="Symbol" w:cs="Times New Roman"/>
                                  <w:sz w:val="24"/>
                                </w:rPr>
                                <w:t></w:t>
                              </w:r>
                              <w:r w:rsidRPr="00F36802">
                                <w:rPr>
                                  <w:rFonts w:ascii="Times New Roman" w:eastAsia="Times New Roman" w:hAnsi="Times New Roman" w:cs="Times New Roman"/>
                                  <w:sz w:val="24"/>
                                </w:rPr>
                                <w:t xml:space="preserve"> </w:t>
                              </w:r>
                              <w:r w:rsidR="00F36802" w:rsidRPr="00F36802">
                                <w:rPr>
                                  <w:rStyle w:val="Strong"/>
                                  <w:rFonts w:ascii="Times New Roman" w:hAnsi="Times New Roman" w:cs="Times New Roman"/>
                                  <w:sz w:val="24"/>
                                </w:rPr>
                                <w:t>Take care of yourself, too.</w:t>
                              </w:r>
                              <w:r w:rsidR="00F36802" w:rsidRPr="00F36802">
                                <w:rPr>
                                  <w:rFonts w:ascii="Times New Roman" w:hAnsi="Times New Roman" w:cs="Times New Roman"/>
                                  <w:sz w:val="24"/>
                                </w:rPr>
                                <w:t xml:space="preserve"> Remember to take breaks, stay hydrated, and prioritize your well-being during busy shifts.</w:t>
                              </w:r>
                            </w:p>
                            <w:p w14:paraId="2BDF1BA5" w14:textId="6CFDF748" w:rsidR="008054FD" w:rsidRDefault="008054FD" w:rsidP="008054FD">
                              <w:pPr>
                                <w:spacing w:before="0" w:after="0" w:line="240" w:lineRule="auto"/>
                                <w:rPr>
                                  <w:rFonts w:ascii="Times New Roman" w:eastAsia="Times New Roman" w:hAnsi="Times New Roman" w:cs="Times New Roman"/>
                                  <w:sz w:val="24"/>
                                </w:rPr>
                              </w:pPr>
                              <w:r w:rsidRPr="00F36802">
                                <w:rPr>
                                  <w:rFonts w:ascii="Times New Roman" w:eastAsia="Times New Roman" w:hAnsi="Symbol" w:cs="Times New Roman"/>
                                  <w:sz w:val="24"/>
                                </w:rPr>
                                <w:t></w:t>
                              </w:r>
                              <w:r w:rsidRPr="00F36802">
                                <w:rPr>
                                  <w:rFonts w:ascii="Times New Roman" w:eastAsia="Times New Roman" w:hAnsi="Times New Roman" w:cs="Times New Roman"/>
                                  <w:sz w:val="24"/>
                                </w:rPr>
                                <w:t xml:space="preserve"> Fall events are just around the corner. Watch for announcements regarding</w:t>
                              </w:r>
                              <w:r w:rsidRPr="008054FD">
                                <w:rPr>
                                  <w:rFonts w:ascii="Times New Roman" w:eastAsia="Times New Roman" w:hAnsi="Times New Roman" w:cs="Times New Roman"/>
                                  <w:sz w:val="24"/>
                                </w:rPr>
                                <w:t xml:space="preserve"> seasonal activities, community festivals, and holiday planning.</w:t>
                              </w:r>
                            </w:p>
                            <w:p w14:paraId="65A29093" w14:textId="2860FD38" w:rsidR="001A4BA1" w:rsidRDefault="00906DB9" w:rsidP="00906DB9">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Continue</w:t>
                              </w:r>
                              <w:r w:rsidR="002B5312" w:rsidRPr="00906DB9">
                                <w:rPr>
                                  <w:rFonts w:ascii="Times New Roman" w:eastAsia="Times New Roman" w:hAnsi="Times New Roman" w:cs="Times New Roman"/>
                                  <w:sz w:val="24"/>
                                </w:rPr>
                                <w:t xml:space="preserve"> practicing our PEACE values in every interaction and take time to recognize the positive contributions of your coworkers</w:t>
                              </w:r>
                              <w:r w:rsidRPr="00906DB9">
                                <w:rPr>
                                  <w:rFonts w:ascii="Times New Roman" w:eastAsia="Times New Roman" w:hAnsi="Times New Roman" w:cs="Times New Roman"/>
                                  <w:sz w:val="24"/>
                                </w:rPr>
                                <w:t xml:space="preserve"> and individuals we support</w:t>
                              </w:r>
                              <w:r w:rsidR="002B5312" w:rsidRPr="00906DB9">
                                <w:rPr>
                                  <w:rFonts w:ascii="Times New Roman" w:eastAsia="Times New Roman" w:hAnsi="Times New Roman" w:cs="Times New Roman"/>
                                  <w:sz w:val="24"/>
                                </w:rPr>
                                <w:t>.</w:t>
                              </w:r>
                            </w:p>
                            <w:p w14:paraId="5C419B28" w14:textId="77777777" w:rsidR="008054FD" w:rsidRPr="00906DB9" w:rsidRDefault="008054FD" w:rsidP="00906DB9">
                              <w:pPr>
                                <w:spacing w:before="0" w:after="0" w:line="240" w:lineRule="auto"/>
                                <w:rPr>
                                  <w:rFonts w:ascii="Times New Roman" w:eastAsia="Times New Roman" w:hAnsi="Times New Roman" w:cs="Times New Roman"/>
                                  <w:sz w:val="24"/>
                                </w:rPr>
                              </w:pPr>
                            </w:p>
                          </w:txbxContent>
                        </wps:txbx>
                        <wps:bodyPr rot="0" vert="horz" wrap="square" lIns="182880" tIns="457200" rIns="182880" bIns="73152" anchor="t" anchorCtr="0" upright="1">
                          <a:noAutofit/>
                        </wps:bodyPr>
                      </wps:wsp>
                      <wps:wsp>
                        <wps:cNvPr id="213" name="Rectangle 213"/>
                        <wps:cNvSpPr/>
                        <wps:spPr>
                          <a:xfrm>
                            <a:off x="71000" y="1"/>
                            <a:ext cx="2331720" cy="74675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AF399" w14:textId="77777777" w:rsidR="001A4BA1" w:rsidRDefault="001A4BA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DF3AD" w14:textId="77777777" w:rsidR="001A4BA1" w:rsidRDefault="001A4BA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61C29118" id="Group 219" o:spid="_x0000_s1029" style="position:absolute;margin-left:403.1pt;margin-top:0;width:194.95pt;height:752.4pt;z-index:251664384;mso-width-percent:320;mso-height-percent:950;mso-position-horizontal-relative:page;mso-position-vertical:center;mso-position-vertical-relative:margin;mso-width-percent:320;mso-height-percent:95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">
                <v:rect id="AutoShape 14" o:spid="_x0000_s1030"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2344620C" w14:textId="77777777" w:rsidR="00EF1501" w:rsidRPr="0012536B" w:rsidRDefault="00EF1501" w:rsidP="00EF1501">
                        <w:pPr>
                          <w:spacing w:before="880" w:after="240" w:line="240" w:lineRule="auto"/>
                          <w:rPr>
                            <w:rFonts w:asciiTheme="majorHAnsi" w:eastAsiaTheme="majorEastAsia" w:hAnsiTheme="majorHAnsi" w:cstheme="majorBidi"/>
                            <w:b/>
                            <w:bCs/>
                            <w:color w:val="492A86" w:themeColor="accent1"/>
                            <w:sz w:val="40"/>
                            <w:szCs w:val="40"/>
                          </w:rPr>
                        </w:pPr>
                        <w:r w:rsidRPr="0012536B">
                          <w:rPr>
                            <w:b/>
                            <w:bCs/>
                          </w:rPr>
                          <w:t>Heads Up &amp; Reminders</w:t>
                        </w:r>
                      </w:p>
                      <w:p w14:paraId="4DAE3295" w14:textId="0C5C1E0D"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Continue using SCOMM for all non-emergency communication to help keep communication clear and organized. </w:t>
                        </w:r>
                      </w:p>
                      <w:p w14:paraId="2ED7629C" w14:textId="6EAD6F73"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Summer temperatures are still high—remember to stay hydrated, wear sunscreen, and take precautions during outdoor activities. </w:t>
                        </w:r>
                      </w:p>
                      <w:p w14:paraId="17EEC467" w14:textId="7691BF4B"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Be sure to check for ticks after outings and report any concerns promptly. </w:t>
                        </w:r>
                      </w:p>
                      <w:p w14:paraId="3DF17311" w14:textId="2EA4DC10"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Review upcoming community event calendars and activity schedules to stay informed and prepared. </w:t>
                        </w:r>
                      </w:p>
                      <w:p w14:paraId="6ABF5E90" w14:textId="3E61BDCA" w:rsidR="002B5312" w:rsidRPr="00906DB9" w:rsidRDefault="002B5312" w:rsidP="002B5312">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Please ensure all required trainings and documentation are completed by their assigned deadlines. </w:t>
                        </w:r>
                      </w:p>
                      <w:p w14:paraId="40F23ED3" w14:textId="77777777" w:rsidR="008054FD" w:rsidRPr="00F36802" w:rsidRDefault="002B5312" w:rsidP="00906DB9">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Weather can be unpredictable—be prepared with appropriate </w:t>
                        </w:r>
                        <w:r w:rsidRPr="00F36802">
                          <w:rPr>
                            <w:rFonts w:ascii="Times New Roman" w:eastAsia="Times New Roman" w:hAnsi="Times New Roman" w:cs="Times New Roman"/>
                            <w:sz w:val="24"/>
                          </w:rPr>
                          <w:t xml:space="preserve">clothing and footwear for changing conditions. </w:t>
                        </w:r>
                      </w:p>
                      <w:p w14:paraId="75606F2A" w14:textId="56CDB8EE" w:rsidR="008054FD" w:rsidRPr="00F36802" w:rsidRDefault="008054FD" w:rsidP="008054FD">
                        <w:pPr>
                          <w:spacing w:before="0" w:after="0" w:line="240" w:lineRule="auto"/>
                          <w:rPr>
                            <w:rFonts w:ascii="Times New Roman" w:eastAsia="Times New Roman" w:hAnsi="Times New Roman" w:cs="Times New Roman"/>
                            <w:sz w:val="24"/>
                          </w:rPr>
                        </w:pPr>
                        <w:r w:rsidRPr="00F36802">
                          <w:rPr>
                            <w:rFonts w:ascii="Times New Roman" w:eastAsia="Times New Roman" w:hAnsi="Symbol" w:cs="Times New Roman"/>
                            <w:sz w:val="24"/>
                          </w:rPr>
                          <w:t></w:t>
                        </w:r>
                        <w:r w:rsidRPr="00F36802">
                          <w:rPr>
                            <w:rFonts w:ascii="Times New Roman" w:eastAsia="Times New Roman" w:hAnsi="Times New Roman" w:cs="Times New Roman"/>
                            <w:sz w:val="24"/>
                          </w:rPr>
                          <w:t xml:space="preserve"> </w:t>
                        </w:r>
                        <w:r w:rsidR="00F36802" w:rsidRPr="00F36802">
                          <w:rPr>
                            <w:rStyle w:val="Strong"/>
                            <w:rFonts w:ascii="Times New Roman" w:hAnsi="Times New Roman" w:cs="Times New Roman"/>
                            <w:sz w:val="24"/>
                          </w:rPr>
                          <w:t>Take care of yourself, too.</w:t>
                        </w:r>
                        <w:r w:rsidR="00F36802" w:rsidRPr="00F36802">
                          <w:rPr>
                            <w:rFonts w:ascii="Times New Roman" w:hAnsi="Times New Roman" w:cs="Times New Roman"/>
                            <w:sz w:val="24"/>
                          </w:rPr>
                          <w:t xml:space="preserve"> Remember to take breaks, stay hydrated, and prioritize your well-being during busy shifts.</w:t>
                        </w:r>
                      </w:p>
                      <w:p w14:paraId="2BDF1BA5" w14:textId="6CFDF748" w:rsidR="008054FD" w:rsidRDefault="008054FD" w:rsidP="008054FD">
                        <w:pPr>
                          <w:spacing w:before="0" w:after="0" w:line="240" w:lineRule="auto"/>
                          <w:rPr>
                            <w:rFonts w:ascii="Times New Roman" w:eastAsia="Times New Roman" w:hAnsi="Times New Roman" w:cs="Times New Roman"/>
                            <w:sz w:val="24"/>
                          </w:rPr>
                        </w:pPr>
                        <w:r w:rsidRPr="00F36802">
                          <w:rPr>
                            <w:rFonts w:ascii="Times New Roman" w:eastAsia="Times New Roman" w:hAnsi="Symbol" w:cs="Times New Roman"/>
                            <w:sz w:val="24"/>
                          </w:rPr>
                          <w:t></w:t>
                        </w:r>
                        <w:r w:rsidRPr="00F36802">
                          <w:rPr>
                            <w:rFonts w:ascii="Times New Roman" w:eastAsia="Times New Roman" w:hAnsi="Times New Roman" w:cs="Times New Roman"/>
                            <w:sz w:val="24"/>
                          </w:rPr>
                          <w:t xml:space="preserve"> Fall events are just around the corner. Watch for announcements regarding</w:t>
                        </w:r>
                        <w:r w:rsidRPr="008054FD">
                          <w:rPr>
                            <w:rFonts w:ascii="Times New Roman" w:eastAsia="Times New Roman" w:hAnsi="Times New Roman" w:cs="Times New Roman"/>
                            <w:sz w:val="24"/>
                          </w:rPr>
                          <w:t xml:space="preserve"> seasonal activities, community festivals, and holiday planning.</w:t>
                        </w:r>
                      </w:p>
                      <w:p w14:paraId="65A29093" w14:textId="2860FD38" w:rsidR="001A4BA1" w:rsidRDefault="00906DB9" w:rsidP="00906DB9">
                        <w:pPr>
                          <w:spacing w:before="0" w:after="0" w:line="240" w:lineRule="auto"/>
                          <w:rPr>
                            <w:rFonts w:ascii="Times New Roman" w:eastAsia="Times New Roman" w:hAnsi="Times New Roman" w:cs="Times New Roman"/>
                            <w:sz w:val="24"/>
                          </w:rPr>
                        </w:pPr>
                        <w:r w:rsidRPr="00906DB9">
                          <w:rPr>
                            <w:rFonts w:ascii="Times New Roman" w:eastAsia="Times New Roman" w:hAnsi="Symbol" w:cs="Times New Roman"/>
                            <w:sz w:val="24"/>
                          </w:rPr>
                          <w:t></w:t>
                        </w:r>
                        <w:r w:rsidRPr="00906DB9">
                          <w:rPr>
                            <w:rFonts w:ascii="Times New Roman" w:eastAsia="Times New Roman" w:hAnsi="Times New Roman" w:cs="Times New Roman"/>
                            <w:sz w:val="24"/>
                          </w:rPr>
                          <w:t xml:space="preserve"> Continue</w:t>
                        </w:r>
                        <w:r w:rsidR="002B5312" w:rsidRPr="00906DB9">
                          <w:rPr>
                            <w:rFonts w:ascii="Times New Roman" w:eastAsia="Times New Roman" w:hAnsi="Times New Roman" w:cs="Times New Roman"/>
                            <w:sz w:val="24"/>
                          </w:rPr>
                          <w:t xml:space="preserve"> practicing our PEACE values in every interaction and take time to recognize the positive contributions of your coworkers</w:t>
                        </w:r>
                        <w:r w:rsidRPr="00906DB9">
                          <w:rPr>
                            <w:rFonts w:ascii="Times New Roman" w:eastAsia="Times New Roman" w:hAnsi="Times New Roman" w:cs="Times New Roman"/>
                            <w:sz w:val="24"/>
                          </w:rPr>
                          <w:t xml:space="preserve"> and individuals we support</w:t>
                        </w:r>
                        <w:r w:rsidR="002B5312" w:rsidRPr="00906DB9">
                          <w:rPr>
                            <w:rFonts w:ascii="Times New Roman" w:eastAsia="Times New Roman" w:hAnsi="Times New Roman" w:cs="Times New Roman"/>
                            <w:sz w:val="24"/>
                          </w:rPr>
                          <w:t>.</w:t>
                        </w:r>
                      </w:p>
                      <w:p w14:paraId="5C419B28" w14:textId="77777777" w:rsidR="008054FD" w:rsidRPr="00906DB9" w:rsidRDefault="008054FD" w:rsidP="00906DB9">
                        <w:pPr>
                          <w:spacing w:before="0" w:after="0" w:line="240" w:lineRule="auto"/>
                          <w:rPr>
                            <w:rFonts w:ascii="Times New Roman" w:eastAsia="Times New Roman" w:hAnsi="Times New Roman" w:cs="Times New Roman"/>
                            <w:sz w:val="24"/>
                          </w:rPr>
                        </w:pPr>
                      </w:p>
                    </w:txbxContent>
                  </v:textbox>
                </v:rect>
                <v:rect id="Rectangle 213" o:spid="_x0000_s1031" style="position:absolute;left:710;width:23317;height:74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" fillcolor="#361f64 [2404]" stroked="f" strokeweight="2pt">
                  <v:textbox inset="14.4pt,14.4pt,14.4pt,28.8pt">
                    <w:txbxContent>
                      <w:p w14:paraId="66FAF399" w14:textId="77777777" w:rsidR="001A4BA1" w:rsidRDefault="001A4BA1">
                        <w:pPr>
                          <w:spacing w:before="240"/>
                          <w:rPr>
                            <w:color w:val="FFFFFF" w:themeColor="background1"/>
                          </w:rPr>
                        </w:pPr>
                      </w:p>
                    </w:txbxContent>
                  </v:textbox>
                </v:rect>
                <v:rect id="Rectangle 214" o:spid="_x0000_s103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92a86 [3204]" stroked="f" strokeweight="2pt">
                  <v:textbox inset="14.4pt,14.4pt,14.4pt,28.8pt">
                    <w:txbxContent>
                      <w:p w14:paraId="345DF3AD" w14:textId="77777777" w:rsidR="001A4BA1" w:rsidRDefault="001A4BA1">
                        <w:pPr>
                          <w:spacing w:before="240"/>
                          <w:rPr>
                            <w:color w:val="FFFFFF" w:themeColor="background1"/>
                          </w:rPr>
                        </w:pPr>
                      </w:p>
                    </w:txbxContent>
                  </v:textbox>
                </v:rect>
                <w10:wrap type="square" anchorx="page" anchory="margin"/>
              </v:group>
            </w:pict>
          </mc:Fallback>
        </mc:AlternateContent>
      </w:r>
      <w:sdt>
        <w:sdtPr>
          <w:id w:val="-881169603"/>
          <w:placeholder>
            <w:docPart w:val="ACA34FFDDE214291A15C3B803F8E0056"/>
          </w:placeholder>
          <w:temporary/>
          <w:showingPlcHdr/>
          <w15:appearance w15:val="hidden"/>
        </w:sdtPr>
        <w:sdtContent>
          <w:r w:rsidR="00060CFC" w:rsidRPr="00897E9B">
            <w:t>ISSUE NO</w:t>
          </w:r>
        </w:sdtContent>
      </w:sdt>
      <w:r w:rsidR="00060CFC" w:rsidRPr="00897E9B">
        <w:t xml:space="preserve"> </w:t>
      </w:r>
      <w:r w:rsidR="00D26667">
        <w:t>#</w:t>
      </w:r>
      <w:r w:rsidR="00BE3E11">
        <w:t>2</w:t>
      </w:r>
      <w:r w:rsidR="00060CFC" w:rsidRPr="00897E9B">
        <w:t xml:space="preserve"> | </w:t>
      </w:r>
      <w:r w:rsidR="00726EC9">
        <w:t xml:space="preserve">July </w:t>
      </w:r>
      <w:r w:rsidR="00060CFC">
        <w:t xml:space="preserve"> – </w:t>
      </w:r>
      <w:r w:rsidR="00726EC9">
        <w:t xml:space="preserve"> September </w:t>
      </w:r>
      <w:r w:rsidR="00060CFC">
        <w:t xml:space="preserve"> 2026</w:t>
      </w:r>
      <w:r w:rsidR="00060CFC" w:rsidRPr="00897E9B">
        <w:t xml:space="preserve"> |  </w:t>
      </w:r>
    </w:p>
    <w:p w14:paraId="224A6682" w14:textId="6CE88DD9" w:rsidR="00F441A8" w:rsidRPr="00F441A8" w:rsidRDefault="008F3AA1" w:rsidP="008F3AA1">
      <w:pPr>
        <w:pStyle w:val="NormalWeb"/>
      </w:pPr>
      <w:r>
        <w:rPr>
          <w:noProof/>
        </w:rPr>
        <w:drawing>
          <wp:inline distT="0" distB="0" distL="0" distR="0" wp14:anchorId="04F6D0F3" wp14:editId="6FA9A454">
            <wp:extent cx="2095500" cy="2702560"/>
            <wp:effectExtent l="0" t="0" r="0" b="2540"/>
            <wp:docPr id="177666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095500" cy="2702560"/>
                    </a:xfrm>
                    <a:prstGeom prst="rect">
                      <a:avLst/>
                    </a:prstGeom>
                    <a:noFill/>
                    <a:ln>
                      <a:noFill/>
                    </a:ln>
                  </pic:spPr>
                </pic:pic>
              </a:graphicData>
            </a:graphic>
          </wp:inline>
        </w:drawing>
      </w:r>
      <w:r w:rsidR="00090A93" w:rsidRPr="00090A93">
        <w:rPr>
          <w:noProof/>
        </w:rPr>
        <w:t xml:space="preserve"> </w:t>
      </w:r>
      <w:r w:rsidR="00090A93">
        <w:rPr>
          <w:noProof/>
        </w:rPr>
        <w:drawing>
          <wp:inline distT="0" distB="0" distL="0" distR="0" wp14:anchorId="30265DEE" wp14:editId="69FBD9D1">
            <wp:extent cx="2021205" cy="2694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1205" cy="2694940"/>
                    </a:xfrm>
                    <a:prstGeom prst="rect">
                      <a:avLst/>
                    </a:prstGeom>
                    <a:noFill/>
                    <a:ln>
                      <a:noFill/>
                    </a:ln>
                  </pic:spPr>
                </pic:pic>
              </a:graphicData>
            </a:graphic>
          </wp:inline>
        </w:drawing>
      </w:r>
    </w:p>
    <w:p w14:paraId="30AF53B4" w14:textId="1661F06A" w:rsidR="00F441A8" w:rsidRPr="00F441A8" w:rsidRDefault="00B07A20" w:rsidP="00F441A8">
      <w:r>
        <w:rPr>
          <w:noProof/>
        </w:rPr>
        <mc:AlternateContent>
          <mc:Choice Requires="wps">
            <w:drawing>
              <wp:anchor distT="0" distB="0" distL="114300" distR="114300" simplePos="0" relativeHeight="251667456" behindDoc="0" locked="0" layoutInCell="1" allowOverlap="1" wp14:anchorId="4F76FE2E" wp14:editId="4650D485">
                <wp:simplePos x="0" y="0"/>
                <wp:positionH relativeFrom="margin">
                  <wp:align>left</wp:align>
                </wp:positionH>
                <wp:positionV relativeFrom="paragraph">
                  <wp:posOffset>119380</wp:posOffset>
                </wp:positionV>
                <wp:extent cx="4724400" cy="1668780"/>
                <wp:effectExtent l="0" t="0" r="19050" b="26670"/>
                <wp:wrapNone/>
                <wp:docPr id="1551038693" name="Text Box 6"/>
                <wp:cNvGraphicFramePr/>
                <a:graphic xmlns:a="http://schemas.openxmlformats.org/drawingml/2006/main">
                  <a:graphicData uri="http://schemas.microsoft.com/office/word/2010/wordprocessingShape">
                    <wps:wsp>
                      <wps:cNvSpPr txBox="1"/>
                      <wps:spPr>
                        <a:xfrm>
                          <a:off x="0" y="0"/>
                          <a:ext cx="4724400" cy="1668780"/>
                        </a:xfrm>
                        <a:prstGeom prst="rect">
                          <a:avLst/>
                        </a:prstGeom>
                        <a:solidFill>
                          <a:srgbClr val="7030A0"/>
                        </a:solidFill>
                        <a:ln w="6350">
                          <a:solidFill>
                            <a:prstClr val="black"/>
                          </a:solidFill>
                        </a:ln>
                      </wps:spPr>
                      <wps:txbx>
                        <w:txbxContent>
                          <w:p w14:paraId="00E47FE3" w14:textId="0C4A0224" w:rsidR="00B07A20" w:rsidRPr="009D43B7" w:rsidRDefault="00B07A20" w:rsidP="00B07A20">
                            <w:pPr>
                              <w:jc w:val="center"/>
                              <w:rPr>
                                <w:b/>
                                <w:bCs/>
                                <w:sz w:val="40"/>
                                <w:szCs w:val="40"/>
                              </w:rPr>
                            </w:pPr>
                            <w:r w:rsidRPr="00364B4F">
                              <w:rPr>
                                <w:rStyle w:val="Strong"/>
                                <w:sz w:val="36"/>
                                <w:szCs w:val="36"/>
                              </w:rPr>
                              <w:t>Quick Tip:</w:t>
                            </w:r>
                            <w:r w:rsidRPr="00364B4F">
                              <w:rPr>
                                <w:sz w:val="36"/>
                                <w:szCs w:val="36"/>
                              </w:rPr>
                              <w:br/>
                            </w:r>
                            <w:r w:rsidR="00151598" w:rsidRPr="00151598">
                              <w:rPr>
                                <w:b/>
                                <w:bCs/>
                                <w:sz w:val="40"/>
                                <w:szCs w:val="40"/>
                              </w:rPr>
                              <w:t>Patience is one of the simplest ways to show respect and compassion.</w:t>
                            </w:r>
                          </w:p>
                          <w:p w14:paraId="1E2DB5A4" w14:textId="77777777" w:rsidR="00B07A20" w:rsidRDefault="00B0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6FE2E" id="Text Box 6" o:spid="_x0000_s1033" type="#_x0000_t202" style="position:absolute;margin-left:0;margin-top:9.4pt;width:372pt;height:131.4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" fillcolor="#7030a0" strokeweight=".5pt">
                <v:textbox>
                  <w:txbxContent>
                    <w:p w14:paraId="00E47FE3" w14:textId="0C4A0224" w:rsidR="00B07A20" w:rsidRPr="009D43B7" w:rsidRDefault="00B07A20" w:rsidP="00B07A20">
                      <w:pPr>
                        <w:jc w:val="center"/>
                        <w:rPr>
                          <w:b/>
                          <w:bCs/>
                          <w:sz w:val="40"/>
                          <w:szCs w:val="40"/>
                        </w:rPr>
                      </w:pPr>
                      <w:r w:rsidRPr="00364B4F">
                        <w:rPr>
                          <w:rStyle w:val="Strong"/>
                          <w:sz w:val="36"/>
                          <w:szCs w:val="36"/>
                        </w:rPr>
                        <w:t>Quick Tip:</w:t>
                      </w:r>
                      <w:r w:rsidRPr="00364B4F">
                        <w:rPr>
                          <w:sz w:val="36"/>
                          <w:szCs w:val="36"/>
                        </w:rPr>
                        <w:br/>
                      </w:r>
                      <w:r w:rsidR="00151598" w:rsidRPr="00151598">
                        <w:rPr>
                          <w:b/>
                          <w:bCs/>
                          <w:sz w:val="40"/>
                          <w:szCs w:val="40"/>
                        </w:rPr>
                        <w:t>Patience is one of the simplest ways to show respect and compassion.</w:t>
                      </w:r>
                    </w:p>
                    <w:p w14:paraId="1E2DB5A4" w14:textId="77777777" w:rsidR="00B07A20" w:rsidRDefault="00B07A20"/>
                  </w:txbxContent>
                </v:textbox>
                <w10:wrap anchorx="margin"/>
              </v:shape>
            </w:pict>
          </mc:Fallback>
        </mc:AlternateContent>
      </w:r>
    </w:p>
    <w:p w14:paraId="3352234A" w14:textId="1966D813" w:rsidR="00F441A8" w:rsidRDefault="00F441A8" w:rsidP="00F441A8">
      <w:pPr>
        <w:rPr>
          <w:b/>
          <w:caps/>
          <w:color w:val="454C02" w:themeColor="accent2"/>
          <w:sz w:val="24"/>
        </w:rPr>
      </w:pPr>
    </w:p>
    <w:p w14:paraId="0AB5AE11" w14:textId="6AEDA6F0" w:rsidR="00F441A8" w:rsidRPr="00F441A8" w:rsidRDefault="005E4C40" w:rsidP="00F441A8">
      <w:pPr>
        <w:tabs>
          <w:tab w:val="left" w:pos="1464"/>
        </w:tabs>
      </w:pPr>
      <w:r w:rsidRPr="00060CFC">
        <w:rPr>
          <w:noProof/>
          <w:sz w:val="12"/>
        </w:rPr>
        <mc:AlternateContent>
          <mc:Choice Requires="wps">
            <w:drawing>
              <wp:anchor distT="45720" distB="45720" distL="114300" distR="114300" simplePos="0" relativeHeight="251666432" behindDoc="0" locked="0" layoutInCell="1" allowOverlap="1" wp14:anchorId="67302FBA" wp14:editId="06CAF334">
                <wp:simplePos x="0" y="0"/>
                <wp:positionH relativeFrom="margin">
                  <wp:align>left</wp:align>
                </wp:positionH>
                <wp:positionV relativeFrom="paragraph">
                  <wp:posOffset>1428115</wp:posOffset>
                </wp:positionV>
                <wp:extent cx="4663440" cy="3505200"/>
                <wp:effectExtent l="0" t="0" r="22860" b="19050"/>
                <wp:wrapSquare wrapText="bothSides"/>
                <wp:docPr id="1435715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3505200"/>
                        </a:xfrm>
                        <a:prstGeom prst="rect">
                          <a:avLst/>
                        </a:prstGeom>
                        <a:solidFill>
                          <a:srgbClr val="FFFFFF"/>
                        </a:solidFill>
                        <a:ln w="9525">
                          <a:solidFill>
                            <a:srgbClr val="000000"/>
                          </a:solidFill>
                          <a:miter lim="800000"/>
                          <a:headEnd/>
                          <a:tailEnd/>
                        </a:ln>
                      </wps:spPr>
                      <wps:txbx>
                        <w:txbxContent>
                          <w:p w14:paraId="3AC1DDDB" w14:textId="006412DD" w:rsidR="00750B9B" w:rsidRPr="00264966" w:rsidRDefault="00060CFC" w:rsidP="00060CFC">
                            <w:pPr>
                              <w:rPr>
                                <w:b/>
                                <w:bCs/>
                              </w:rPr>
                            </w:pPr>
                            <w:r w:rsidRPr="00701BF4">
                              <w:rPr>
                                <w:b/>
                                <w:bCs/>
                              </w:rPr>
                              <w:t>What’s New at Harmony House</w:t>
                            </w:r>
                          </w:p>
                          <w:p w14:paraId="45B87788" w14:textId="77777777" w:rsidR="00264966" w:rsidRDefault="00264966" w:rsidP="00264966">
                            <w:pPr>
                              <w:pStyle w:val="isselectedend"/>
                            </w:pPr>
                            <w:r>
                              <w:t>We've had an exciting and active summer so far! Community outings, special events, and seasonal activities have kept everyone engaged and connected. From enjoying local attractions to participating in summer celebrations, it's been wonderful to see so many opportunities for fun, growth, and community involvement.</w:t>
                            </w:r>
                          </w:p>
                          <w:p w14:paraId="50CE6935" w14:textId="77777777" w:rsidR="00264966" w:rsidRDefault="00264966" w:rsidP="00264966">
                            <w:pPr>
                              <w:pStyle w:val="isselectedend"/>
                            </w:pPr>
                            <w:r>
                              <w:t>We're also looking forward to celebrating DSP Week and recognizing the incredible dedication of our Direct Support Professionals. In addition, staff will continue participating in training and development opportunities to help us provide the highest quality support possible.</w:t>
                            </w:r>
                          </w:p>
                          <w:p w14:paraId="19A6F710" w14:textId="77777777" w:rsidR="00264966" w:rsidRDefault="00264966" w:rsidP="00264966">
                            <w:pPr>
                              <w:pStyle w:val="NormalWeb"/>
                            </w:pPr>
                            <w:r>
                              <w:t>Be sure to stay tuned for upcoming events, community activities, and recognition opportunities throughout the rest of the summer. Thank you for all you do to make Harmony House a positive, welcoming, and supportive place for everyone.</w:t>
                            </w:r>
                          </w:p>
                          <w:p w14:paraId="073028CA" w14:textId="5875EEEA" w:rsidR="00060CFC" w:rsidRDefault="00060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02FBA" id="_x0000_s1034" type="#_x0000_t202" style="position:absolute;margin-left:0;margin-top:112.45pt;width:367.2pt;height:27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">
                <v:textbox>
                  <w:txbxContent>
                    <w:p w14:paraId="3AC1DDDB" w14:textId="006412DD" w:rsidR="00750B9B" w:rsidRPr="00264966" w:rsidRDefault="00060CFC" w:rsidP="00060CFC">
                      <w:pPr>
                        <w:rPr>
                          <w:b/>
                          <w:bCs/>
                        </w:rPr>
                      </w:pPr>
                      <w:r w:rsidRPr="00701BF4">
                        <w:rPr>
                          <w:b/>
                          <w:bCs/>
                        </w:rPr>
                        <w:t>What’s New at Harmony House</w:t>
                      </w:r>
                    </w:p>
                    <w:p w14:paraId="45B87788" w14:textId="77777777" w:rsidR="00264966" w:rsidRDefault="00264966" w:rsidP="00264966">
                      <w:pPr>
                        <w:pStyle w:val="isselectedend"/>
                      </w:pPr>
                      <w:r>
                        <w:t>We've had an exciting and active summer so far! Community outings, special events, and seasonal activities have kept everyone engaged and connected. From enjoying local attractions to participating in summer celebrations, it's been wonderful to see so many opportunities for fun, growth, and community involvement.</w:t>
                      </w:r>
                    </w:p>
                    <w:p w14:paraId="50CE6935" w14:textId="77777777" w:rsidR="00264966" w:rsidRDefault="00264966" w:rsidP="00264966">
                      <w:pPr>
                        <w:pStyle w:val="isselectedend"/>
                      </w:pPr>
                      <w:r>
                        <w:t>We're also looking forward to celebrating DSP Week and recognizing the incredible dedication of our Direct Support Professionals. In addition, staff will continue participating in training and development opportunities to help us provide the highest quality support possible.</w:t>
                      </w:r>
                    </w:p>
                    <w:p w14:paraId="19A6F710" w14:textId="77777777" w:rsidR="00264966" w:rsidRDefault="00264966" w:rsidP="00264966">
                      <w:pPr>
                        <w:pStyle w:val="NormalWeb"/>
                      </w:pPr>
                      <w:r>
                        <w:t>Be sure to stay tuned for upcoming events, community activities, and recognition opportunities throughout the rest of the summer. Thank you for all you do to make Harmony House a positive, welcoming, and supportive place for everyone.</w:t>
                      </w:r>
                    </w:p>
                    <w:p w14:paraId="073028CA" w14:textId="5875EEEA" w:rsidR="00060CFC" w:rsidRDefault="00060CFC"/>
                  </w:txbxContent>
                </v:textbox>
                <w10:wrap type="square" anchorx="margin"/>
              </v:shape>
            </w:pict>
          </mc:Fallback>
        </mc:AlternateContent>
      </w:r>
      <w:r w:rsidR="00F441A8">
        <w:tab/>
      </w:r>
    </w:p>
    <w:sectPr w:rsidR="00F441A8" w:rsidRPr="00F441A8" w:rsidSect="00D614EF">
      <w:type w:val="continuous"/>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36A71" w14:textId="77777777" w:rsidR="003F298A" w:rsidRDefault="003F298A" w:rsidP="00890A94">
      <w:r>
        <w:separator/>
      </w:r>
    </w:p>
  </w:endnote>
  <w:endnote w:type="continuationSeparator" w:id="0">
    <w:p w14:paraId="092F509C" w14:textId="77777777" w:rsidR="003F298A" w:rsidRDefault="003F298A"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FAACE"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5E864A6" w14:textId="77777777" w:rsidR="0018361D" w:rsidRDefault="0018361D" w:rsidP="00890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BAA3C" w14:textId="77777777" w:rsidR="003F298A" w:rsidRDefault="003F298A" w:rsidP="00890A94">
      <w:r>
        <w:separator/>
      </w:r>
    </w:p>
  </w:footnote>
  <w:footnote w:type="continuationSeparator" w:id="0">
    <w:p w14:paraId="4761840D" w14:textId="77777777" w:rsidR="003F298A" w:rsidRDefault="003F298A"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4BA74" w14:textId="77777777" w:rsidR="0063730C" w:rsidRDefault="00AA4539">
    <w:pPr>
      <w:pStyle w:val="Header"/>
    </w:pPr>
    <w:r>
      <w:rPr>
        <w:noProof/>
      </w:rPr>
      <mc:AlternateContent>
        <mc:Choice Requires="wpg">
          <w:drawing>
            <wp:anchor distT="0" distB="0" distL="114300" distR="114300" simplePos="0" relativeHeight="251686912" behindDoc="0" locked="0" layoutInCell="1" allowOverlap="1" wp14:anchorId="2BBF4DA1" wp14:editId="46F02E06">
              <wp:simplePos x="0" y="0"/>
              <wp:positionH relativeFrom="margin">
                <wp:align>right</wp:align>
              </wp:positionH>
              <wp:positionV relativeFrom="page">
                <wp:posOffset>-746760</wp:posOffset>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2277922"/>
                          <a:chOff x="0" y="0"/>
                          <a:chExt cx="4508500" cy="2493963"/>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108DC8F2" id="Group 391" o:spid="_x0000_s1026" alt="first page cover images and designs" style="position:absolute;margin-left:560.65pt;margin-top:-58.8pt;width:611.85pt;height:11in;z-index:251686912;mso-width-percent:1000;mso-height-percent:1000;mso-position-horizontal:right;mso-position-horizontal-relative:margin;mso-position-vertical-relative:page;mso-width-percent:1000;mso-height-percent:1000" coordsize="7770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">
              <v:group id="Group 102" o:spid="_x0000_s1027"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8"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29"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0"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1"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2"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3"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4"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5"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6"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7"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8"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39"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0"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1"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2"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3"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4"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5"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6"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7"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4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5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6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3" style="position:absolute;left:18288;top:69257;width:41148;height:22779" coordsize="45085,2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4"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rect id="Rectangle 7" o:spid="_x0000_s1075"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shape id="Freeform 12" o:spid="_x0000_s1076"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77"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78"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79"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0"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1"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2"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3"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84"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85"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86"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87"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88"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89"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0"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1"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2"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3"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" fillcolor="#492a86 [3204]" stroked="f" strokeweight="2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53767"/>
    <w:multiLevelType w:val="hybridMultilevel"/>
    <w:tmpl w:val="AF74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126CD4"/>
    <w:multiLevelType w:val="hybridMultilevel"/>
    <w:tmpl w:val="A336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85638D"/>
    <w:multiLevelType w:val="hybridMultilevel"/>
    <w:tmpl w:val="B1F0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942E82"/>
    <w:multiLevelType w:val="hybridMultilevel"/>
    <w:tmpl w:val="E1424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539951">
    <w:abstractNumId w:val="3"/>
  </w:num>
  <w:num w:numId="2" w16cid:durableId="1599824032">
    <w:abstractNumId w:val="0"/>
  </w:num>
  <w:num w:numId="3" w16cid:durableId="1117604476">
    <w:abstractNumId w:val="1"/>
  </w:num>
  <w:num w:numId="4" w16cid:durableId="106505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BDF"/>
    <w:rsid w:val="00027733"/>
    <w:rsid w:val="00060CFC"/>
    <w:rsid w:val="000629E9"/>
    <w:rsid w:val="00063C2B"/>
    <w:rsid w:val="0008209F"/>
    <w:rsid w:val="00090A93"/>
    <w:rsid w:val="00090C60"/>
    <w:rsid w:val="00091AF8"/>
    <w:rsid w:val="000944B7"/>
    <w:rsid w:val="00097488"/>
    <w:rsid w:val="000B7C68"/>
    <w:rsid w:val="000C6906"/>
    <w:rsid w:val="000C7B6F"/>
    <w:rsid w:val="000D3136"/>
    <w:rsid w:val="000F3CF2"/>
    <w:rsid w:val="0011045F"/>
    <w:rsid w:val="001239CE"/>
    <w:rsid w:val="0012536B"/>
    <w:rsid w:val="00130508"/>
    <w:rsid w:val="00132049"/>
    <w:rsid w:val="00142716"/>
    <w:rsid w:val="00151598"/>
    <w:rsid w:val="001641AF"/>
    <w:rsid w:val="00173752"/>
    <w:rsid w:val="00173A4C"/>
    <w:rsid w:val="001808D9"/>
    <w:rsid w:val="00182A5B"/>
    <w:rsid w:val="0018361D"/>
    <w:rsid w:val="001A04B6"/>
    <w:rsid w:val="001A22BB"/>
    <w:rsid w:val="001A4BA1"/>
    <w:rsid w:val="001B5108"/>
    <w:rsid w:val="001C216E"/>
    <w:rsid w:val="001C3714"/>
    <w:rsid w:val="001D51E8"/>
    <w:rsid w:val="001E3460"/>
    <w:rsid w:val="001E356C"/>
    <w:rsid w:val="001F5EAC"/>
    <w:rsid w:val="00251BF6"/>
    <w:rsid w:val="002600AD"/>
    <w:rsid w:val="00264966"/>
    <w:rsid w:val="002710AD"/>
    <w:rsid w:val="002A3CC9"/>
    <w:rsid w:val="002B5312"/>
    <w:rsid w:val="002C0175"/>
    <w:rsid w:val="002D2162"/>
    <w:rsid w:val="003015E9"/>
    <w:rsid w:val="003064CD"/>
    <w:rsid w:val="003111E2"/>
    <w:rsid w:val="0031512B"/>
    <w:rsid w:val="00315FE0"/>
    <w:rsid w:val="00316D36"/>
    <w:rsid w:val="003200D3"/>
    <w:rsid w:val="00364B4F"/>
    <w:rsid w:val="003750FA"/>
    <w:rsid w:val="00377B55"/>
    <w:rsid w:val="00382BBF"/>
    <w:rsid w:val="003840AB"/>
    <w:rsid w:val="0038702F"/>
    <w:rsid w:val="00393729"/>
    <w:rsid w:val="003A0006"/>
    <w:rsid w:val="003A23E4"/>
    <w:rsid w:val="003C060B"/>
    <w:rsid w:val="003F298A"/>
    <w:rsid w:val="0042614F"/>
    <w:rsid w:val="00463223"/>
    <w:rsid w:val="0047031F"/>
    <w:rsid w:val="004705CA"/>
    <w:rsid w:val="00472E10"/>
    <w:rsid w:val="004952D8"/>
    <w:rsid w:val="00495D8A"/>
    <w:rsid w:val="004B18DB"/>
    <w:rsid w:val="004B2DFE"/>
    <w:rsid w:val="004D3D1F"/>
    <w:rsid w:val="004D7C37"/>
    <w:rsid w:val="004E0027"/>
    <w:rsid w:val="004E6F6A"/>
    <w:rsid w:val="004F5D37"/>
    <w:rsid w:val="004F5FA1"/>
    <w:rsid w:val="004F6285"/>
    <w:rsid w:val="00500CAD"/>
    <w:rsid w:val="00501294"/>
    <w:rsid w:val="00510E1A"/>
    <w:rsid w:val="00510E24"/>
    <w:rsid w:val="00530C4C"/>
    <w:rsid w:val="0053280E"/>
    <w:rsid w:val="00550E7E"/>
    <w:rsid w:val="005615CA"/>
    <w:rsid w:val="00561657"/>
    <w:rsid w:val="0057531C"/>
    <w:rsid w:val="00590931"/>
    <w:rsid w:val="00590C79"/>
    <w:rsid w:val="00592C02"/>
    <w:rsid w:val="00594DDE"/>
    <w:rsid w:val="005A34D7"/>
    <w:rsid w:val="005B6CB4"/>
    <w:rsid w:val="005C19F6"/>
    <w:rsid w:val="005E0E39"/>
    <w:rsid w:val="005E4C40"/>
    <w:rsid w:val="005E55CE"/>
    <w:rsid w:val="005F2CEB"/>
    <w:rsid w:val="00612F74"/>
    <w:rsid w:val="0061396E"/>
    <w:rsid w:val="0062123A"/>
    <w:rsid w:val="0063730C"/>
    <w:rsid w:val="00662826"/>
    <w:rsid w:val="00670D4C"/>
    <w:rsid w:val="006723B7"/>
    <w:rsid w:val="006753F2"/>
    <w:rsid w:val="006C1AD8"/>
    <w:rsid w:val="006D4AB7"/>
    <w:rsid w:val="006D4E84"/>
    <w:rsid w:val="006F53B8"/>
    <w:rsid w:val="00701BF4"/>
    <w:rsid w:val="0071318F"/>
    <w:rsid w:val="0071553D"/>
    <w:rsid w:val="00720801"/>
    <w:rsid w:val="00726415"/>
    <w:rsid w:val="00726EC9"/>
    <w:rsid w:val="00741449"/>
    <w:rsid w:val="007456E6"/>
    <w:rsid w:val="00750B9B"/>
    <w:rsid w:val="00755329"/>
    <w:rsid w:val="00762698"/>
    <w:rsid w:val="00763D29"/>
    <w:rsid w:val="007A4516"/>
    <w:rsid w:val="007A7F12"/>
    <w:rsid w:val="007C4E1B"/>
    <w:rsid w:val="007E762E"/>
    <w:rsid w:val="007F2596"/>
    <w:rsid w:val="007F4C93"/>
    <w:rsid w:val="007F614D"/>
    <w:rsid w:val="008054FD"/>
    <w:rsid w:val="0081352B"/>
    <w:rsid w:val="00817DA5"/>
    <w:rsid w:val="0082720A"/>
    <w:rsid w:val="00836192"/>
    <w:rsid w:val="00836FAC"/>
    <w:rsid w:val="00841371"/>
    <w:rsid w:val="008650D8"/>
    <w:rsid w:val="00875386"/>
    <w:rsid w:val="00882A20"/>
    <w:rsid w:val="00890A94"/>
    <w:rsid w:val="008916A4"/>
    <w:rsid w:val="008951CC"/>
    <w:rsid w:val="00897E9B"/>
    <w:rsid w:val="008C4CDB"/>
    <w:rsid w:val="008C65C4"/>
    <w:rsid w:val="008E2B6D"/>
    <w:rsid w:val="008F04AE"/>
    <w:rsid w:val="008F3AA1"/>
    <w:rsid w:val="0090539B"/>
    <w:rsid w:val="00906DB9"/>
    <w:rsid w:val="009546FF"/>
    <w:rsid w:val="009624A8"/>
    <w:rsid w:val="00974EBC"/>
    <w:rsid w:val="0098641B"/>
    <w:rsid w:val="0099517E"/>
    <w:rsid w:val="0099735A"/>
    <w:rsid w:val="009D43B7"/>
    <w:rsid w:val="009F6281"/>
    <w:rsid w:val="009F7D2C"/>
    <w:rsid w:val="00A061E4"/>
    <w:rsid w:val="00A30495"/>
    <w:rsid w:val="00A91A30"/>
    <w:rsid w:val="00AA0591"/>
    <w:rsid w:val="00AA4539"/>
    <w:rsid w:val="00AB272D"/>
    <w:rsid w:val="00AC1984"/>
    <w:rsid w:val="00AC2F06"/>
    <w:rsid w:val="00AC4512"/>
    <w:rsid w:val="00AC5FD9"/>
    <w:rsid w:val="00AE09C9"/>
    <w:rsid w:val="00AF0973"/>
    <w:rsid w:val="00AF5AC9"/>
    <w:rsid w:val="00B04021"/>
    <w:rsid w:val="00B07A20"/>
    <w:rsid w:val="00B10A88"/>
    <w:rsid w:val="00B149C8"/>
    <w:rsid w:val="00B161C4"/>
    <w:rsid w:val="00B3022B"/>
    <w:rsid w:val="00B30335"/>
    <w:rsid w:val="00B42643"/>
    <w:rsid w:val="00B45AB5"/>
    <w:rsid w:val="00B542B4"/>
    <w:rsid w:val="00B67588"/>
    <w:rsid w:val="00B67D2F"/>
    <w:rsid w:val="00B769A9"/>
    <w:rsid w:val="00B82759"/>
    <w:rsid w:val="00B93ADF"/>
    <w:rsid w:val="00BA692D"/>
    <w:rsid w:val="00BB2F13"/>
    <w:rsid w:val="00BB53CD"/>
    <w:rsid w:val="00BC5298"/>
    <w:rsid w:val="00BE3E11"/>
    <w:rsid w:val="00BF0CB9"/>
    <w:rsid w:val="00BF1BE4"/>
    <w:rsid w:val="00BF1ED9"/>
    <w:rsid w:val="00BF4072"/>
    <w:rsid w:val="00C00BA1"/>
    <w:rsid w:val="00C1483F"/>
    <w:rsid w:val="00C2086B"/>
    <w:rsid w:val="00C318A9"/>
    <w:rsid w:val="00C704FD"/>
    <w:rsid w:val="00C70A8D"/>
    <w:rsid w:val="00C714EB"/>
    <w:rsid w:val="00C84D16"/>
    <w:rsid w:val="00C85B0C"/>
    <w:rsid w:val="00C92917"/>
    <w:rsid w:val="00C963CF"/>
    <w:rsid w:val="00C96ED5"/>
    <w:rsid w:val="00CA1FCF"/>
    <w:rsid w:val="00CB5B53"/>
    <w:rsid w:val="00CC117E"/>
    <w:rsid w:val="00CC43C9"/>
    <w:rsid w:val="00CD2F3D"/>
    <w:rsid w:val="00CE09B6"/>
    <w:rsid w:val="00D00292"/>
    <w:rsid w:val="00D03193"/>
    <w:rsid w:val="00D13105"/>
    <w:rsid w:val="00D16442"/>
    <w:rsid w:val="00D17A12"/>
    <w:rsid w:val="00D26667"/>
    <w:rsid w:val="00D40B6E"/>
    <w:rsid w:val="00D42F44"/>
    <w:rsid w:val="00D44514"/>
    <w:rsid w:val="00D45D40"/>
    <w:rsid w:val="00D614EF"/>
    <w:rsid w:val="00D627FF"/>
    <w:rsid w:val="00D80810"/>
    <w:rsid w:val="00DA3E92"/>
    <w:rsid w:val="00DC72E3"/>
    <w:rsid w:val="00DD2514"/>
    <w:rsid w:val="00DE0414"/>
    <w:rsid w:val="00DF1977"/>
    <w:rsid w:val="00E04D4A"/>
    <w:rsid w:val="00E055CA"/>
    <w:rsid w:val="00E30B82"/>
    <w:rsid w:val="00E435F2"/>
    <w:rsid w:val="00E47BDF"/>
    <w:rsid w:val="00E54E5D"/>
    <w:rsid w:val="00E55D74"/>
    <w:rsid w:val="00E6250A"/>
    <w:rsid w:val="00E6321C"/>
    <w:rsid w:val="00E759D0"/>
    <w:rsid w:val="00E92A58"/>
    <w:rsid w:val="00E92C3D"/>
    <w:rsid w:val="00E9597B"/>
    <w:rsid w:val="00EA50F5"/>
    <w:rsid w:val="00EB3469"/>
    <w:rsid w:val="00ED47FC"/>
    <w:rsid w:val="00EE7496"/>
    <w:rsid w:val="00EF1501"/>
    <w:rsid w:val="00F003C7"/>
    <w:rsid w:val="00F36802"/>
    <w:rsid w:val="00F41A0F"/>
    <w:rsid w:val="00F441A8"/>
    <w:rsid w:val="00F46849"/>
    <w:rsid w:val="00F67F48"/>
    <w:rsid w:val="00F72308"/>
    <w:rsid w:val="00F77D4E"/>
    <w:rsid w:val="00F848CA"/>
    <w:rsid w:val="00FA02F6"/>
    <w:rsid w:val="00FA2DA5"/>
    <w:rsid w:val="00FB5A8F"/>
    <w:rsid w:val="00FC2165"/>
    <w:rsid w:val="00FC3CF2"/>
    <w:rsid w:val="00FF0D4B"/>
    <w:rsid w:val="00FF2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3EE2D"/>
  <w14:defaultImageDpi w14:val="32767"/>
  <w15:chartTrackingRefBased/>
  <w15:docId w15:val="{2974EA91-0DCB-4F16-9A9D-0FD54456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rPr>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A30495"/>
    <w:pPr>
      <w:spacing w:before="0" w:after="240" w:line="240" w:lineRule="auto"/>
      <w:ind w:right="360"/>
    </w:pPr>
    <w:rPr>
      <w:color w:val="000000" w:themeColor="text1"/>
      <w:sz w:val="20"/>
      <w:szCs w:val="20"/>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 w:type="paragraph" w:styleId="NormalWeb">
    <w:name w:val="Normal (Web)"/>
    <w:basedOn w:val="Normal"/>
    <w:uiPriority w:val="99"/>
    <w:unhideWhenUsed/>
    <w:rsid w:val="00C92917"/>
    <w:pPr>
      <w:spacing w:before="100" w:beforeAutospacing="1" w:after="100" w:afterAutospacing="1" w:line="240" w:lineRule="auto"/>
    </w:pPr>
    <w:rPr>
      <w:rFonts w:ascii="Times New Roman" w:eastAsia="Times New Roman" w:hAnsi="Times New Roman" w:cs="Times New Roman"/>
      <w:sz w:val="24"/>
    </w:rPr>
  </w:style>
  <w:style w:type="character" w:styleId="Hyperlink">
    <w:name w:val="Hyperlink"/>
    <w:basedOn w:val="DefaultParagraphFont"/>
    <w:uiPriority w:val="99"/>
    <w:unhideWhenUsed/>
    <w:rsid w:val="00F848CA"/>
    <w:rPr>
      <w:color w:val="94C020" w:themeColor="hyperlink"/>
      <w:u w:val="single"/>
    </w:rPr>
  </w:style>
  <w:style w:type="character" w:styleId="UnresolvedMention">
    <w:name w:val="Unresolved Mention"/>
    <w:basedOn w:val="DefaultParagraphFont"/>
    <w:uiPriority w:val="99"/>
    <w:semiHidden/>
    <w:rsid w:val="00F848CA"/>
    <w:rPr>
      <w:color w:val="605E5C"/>
      <w:shd w:val="clear" w:color="auto" w:fill="E1DFDD"/>
    </w:rPr>
  </w:style>
  <w:style w:type="paragraph" w:customStyle="1" w:styleId="isselectedend">
    <w:name w:val="isselectedend"/>
    <w:basedOn w:val="Normal"/>
    <w:rsid w:val="00ED47FC"/>
    <w:pPr>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harmonyhousecarehomes.com"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harmonyhousecarehom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cke\AppData\Roaming\Microsoft\Templates\Trave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0533BF677A04F13851D24F0120E6FD1"/>
        <w:category>
          <w:name w:val="General"/>
          <w:gallery w:val="placeholder"/>
        </w:category>
        <w:types>
          <w:type w:val="bbPlcHdr"/>
        </w:types>
        <w:behaviors>
          <w:behavior w:val="content"/>
        </w:behaviors>
        <w:guid w:val="{B2EDD750-2C29-43F2-8B66-2E9547E324E0}"/>
      </w:docPartPr>
      <w:docPartBody>
        <w:p w:rsidR="004B503F" w:rsidRDefault="00000000">
          <w:pPr>
            <w:pStyle w:val="80533BF677A04F13851D24F0120E6FD1"/>
          </w:pPr>
          <w:r w:rsidRPr="00EA50F5">
            <w:t>ISSUE NO</w:t>
          </w:r>
        </w:p>
      </w:docPartBody>
    </w:docPart>
    <w:docPart>
      <w:docPartPr>
        <w:name w:val="5C2177ADD8704A25AF70804BF4614C4D"/>
        <w:category>
          <w:name w:val="General"/>
          <w:gallery w:val="placeholder"/>
        </w:category>
        <w:types>
          <w:type w:val="bbPlcHdr"/>
        </w:types>
        <w:behaviors>
          <w:behavior w:val="content"/>
        </w:behaviors>
        <w:guid w:val="{DEAAAAFB-F051-42C4-BBC1-325093BE2EC4}"/>
      </w:docPartPr>
      <w:docPartBody>
        <w:p w:rsidR="004B503F" w:rsidRDefault="00000000">
          <w:pPr>
            <w:pStyle w:val="5C2177ADD8704A25AF70804BF4614C4D"/>
          </w:pPr>
          <w:r w:rsidRPr="00897E9B">
            <w:t>ISSUE NO</w:t>
          </w:r>
        </w:p>
      </w:docPartBody>
    </w:docPart>
    <w:docPart>
      <w:docPartPr>
        <w:name w:val="ACA34FFDDE214291A15C3B803F8E0056"/>
        <w:category>
          <w:name w:val="General"/>
          <w:gallery w:val="placeholder"/>
        </w:category>
        <w:types>
          <w:type w:val="bbPlcHdr"/>
        </w:types>
        <w:behaviors>
          <w:behavior w:val="content"/>
        </w:behaviors>
        <w:guid w:val="{2EF8CCAC-2CCC-4AFA-8FA9-7CB02DB97556}"/>
      </w:docPartPr>
      <w:docPartBody>
        <w:p w:rsidR="004B503F" w:rsidRDefault="00A11CB8" w:rsidP="00A11CB8">
          <w:pPr>
            <w:pStyle w:val="ACA34FFDDE214291A15C3B803F8E0056"/>
          </w:pPr>
          <w:r w:rsidRPr="00897E9B">
            <w:t>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CB8"/>
    <w:rsid w:val="000B78D4"/>
    <w:rsid w:val="00104F11"/>
    <w:rsid w:val="003C060B"/>
    <w:rsid w:val="004B503F"/>
    <w:rsid w:val="004D3D1F"/>
    <w:rsid w:val="007A6266"/>
    <w:rsid w:val="00A11CB8"/>
    <w:rsid w:val="00B37650"/>
    <w:rsid w:val="00C30468"/>
    <w:rsid w:val="00CF6B8A"/>
    <w:rsid w:val="00D13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spacing w:after="0" w:line="192" w:lineRule="auto"/>
    </w:pPr>
    <w:rPr>
      <w:b/>
      <w:caps/>
      <w:noProof/>
      <w:color w:val="000000" w:themeColor="text1"/>
      <w:spacing w:val="10"/>
      <w:kern w:val="0"/>
      <w:sz w:val="110"/>
      <w14:ligatures w14:val="none"/>
    </w:rPr>
  </w:style>
  <w:style w:type="character" w:customStyle="1" w:styleId="SubtitleChar">
    <w:name w:val="Subtitle Char"/>
    <w:basedOn w:val="DefaultParagraphFont"/>
    <w:link w:val="Subtitle"/>
    <w:uiPriority w:val="11"/>
    <w:rPr>
      <w:b/>
      <w:caps/>
      <w:noProof/>
      <w:color w:val="000000" w:themeColor="text1"/>
      <w:spacing w:val="10"/>
      <w:kern w:val="0"/>
      <w:sz w:val="110"/>
      <w14:ligatures w14:val="none"/>
    </w:rPr>
  </w:style>
  <w:style w:type="paragraph" w:customStyle="1" w:styleId="80533BF677A04F13851D24F0120E6FD1">
    <w:name w:val="80533BF677A04F13851D24F0120E6FD1"/>
  </w:style>
  <w:style w:type="paragraph" w:customStyle="1" w:styleId="5C2177ADD8704A25AF70804BF4614C4D">
    <w:name w:val="5C2177ADD8704A25AF70804BF4614C4D"/>
  </w:style>
  <w:style w:type="paragraph" w:styleId="Quote">
    <w:name w:val="Quote"/>
    <w:basedOn w:val="Normal"/>
    <w:next w:val="Normal"/>
    <w:link w:val="QuoteChar"/>
    <w:uiPriority w:val="29"/>
    <w:qFormat/>
    <w:rsid w:val="00A11CB8"/>
    <w:pPr>
      <w:spacing w:before="240" w:after="240" w:line="240" w:lineRule="auto"/>
      <w:ind w:right="720"/>
    </w:pPr>
    <w:rPr>
      <w:noProof/>
      <w:color w:val="FFFFFF" w:themeColor="background1"/>
      <w:kern w:val="0"/>
      <w:sz w:val="32"/>
      <w:szCs w:val="60"/>
      <w14:ligatures w14:val="none"/>
    </w:rPr>
  </w:style>
  <w:style w:type="character" w:customStyle="1" w:styleId="QuoteChar">
    <w:name w:val="Quote Char"/>
    <w:basedOn w:val="DefaultParagraphFont"/>
    <w:link w:val="Quote"/>
    <w:uiPriority w:val="29"/>
    <w:rsid w:val="00A11CB8"/>
    <w:rPr>
      <w:noProof/>
      <w:color w:val="FFFFFF" w:themeColor="background1"/>
      <w:kern w:val="0"/>
      <w:sz w:val="32"/>
      <w:szCs w:val="60"/>
      <w14:ligatures w14:val="none"/>
    </w:rPr>
  </w:style>
  <w:style w:type="paragraph" w:customStyle="1" w:styleId="ACA34FFDDE214291A15C3B803F8E0056">
    <w:name w:val="ACA34FFDDE214291A15C3B803F8E0056"/>
    <w:rsid w:val="00A11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customXml/itemProps2.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BD6E96-7F2F-4BF6-96E5-092A4FF07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Travel newsletter</Template>
  <TotalTime>12</TotalTime>
  <Pages>3</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d</dc:creator>
  <cp:keywords/>
  <dc:description/>
  <cp:lastModifiedBy>robyn d</cp:lastModifiedBy>
  <cp:revision>4</cp:revision>
  <cp:lastPrinted>2026-06-16T18:34:00Z</cp:lastPrinted>
  <dcterms:created xsi:type="dcterms:W3CDTF">2026-06-16T18:37:00Z</dcterms:created>
  <dcterms:modified xsi:type="dcterms:W3CDTF">2026-06-16T18:46:00Z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